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CB92A" w14:textId="5E2AA8A2" w:rsidR="00C50A07" w:rsidRPr="008C5917" w:rsidRDefault="00C50A07" w:rsidP="00C26CBA">
      <w:pPr>
        <w:jc w:val="center"/>
      </w:pPr>
    </w:p>
    <w:p w14:paraId="25CAB4BF" w14:textId="44EF106A" w:rsidR="00C50A07" w:rsidRPr="008C5917" w:rsidRDefault="00C26CBA" w:rsidP="00C26CBA">
      <w:pPr>
        <w:ind w:left="5664" w:firstLine="708"/>
      </w:pPr>
      <w:r w:rsidRPr="008C5917">
        <w:rPr>
          <w:noProof/>
          <w:color w:val="2B579A"/>
          <w:shd w:val="clear" w:color="auto" w:fill="E6E6E6"/>
        </w:rPr>
        <w:drawing>
          <wp:inline distT="0" distB="0" distL="0" distR="0" wp14:anchorId="00AA19E3" wp14:editId="0DEED742">
            <wp:extent cx="1646559" cy="805496"/>
            <wp:effectExtent l="0" t="0" r="4445" b="0"/>
            <wp:docPr id="1537956118" name="Picture 2080900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956118" name="Picture 208090037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6559" cy="80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998D6" w14:textId="77777777" w:rsidR="00CB5A32" w:rsidRPr="008C5917" w:rsidRDefault="00CB5A32" w:rsidP="00CB5A32">
      <w:pPr>
        <w:ind w:left="6372" w:firstLine="708"/>
      </w:pPr>
    </w:p>
    <w:p w14:paraId="31F4C678" w14:textId="77C8B2A2" w:rsidR="00C50A07" w:rsidRPr="008C5917" w:rsidRDefault="008C5917" w:rsidP="00CB5A32">
      <w:pPr>
        <w:ind w:left="6372" w:firstLine="708"/>
      </w:pPr>
      <w:r w:rsidRPr="008C5917">
        <w:t xml:space="preserve">Zürich, </w:t>
      </w:r>
      <w:r w:rsidR="007E1035" w:rsidRPr="008C5917">
        <w:t>7</w:t>
      </w:r>
      <w:r w:rsidR="00133960" w:rsidRPr="008C5917">
        <w:t xml:space="preserve">. </w:t>
      </w:r>
      <w:r w:rsidR="009F0FFC" w:rsidRPr="008C5917">
        <w:t>März</w:t>
      </w:r>
      <w:r w:rsidR="00133960" w:rsidRPr="008C5917">
        <w:t xml:space="preserve"> 202</w:t>
      </w:r>
      <w:r w:rsidR="009F0FFC" w:rsidRPr="008C5917">
        <w:t>2</w:t>
      </w:r>
    </w:p>
    <w:p w14:paraId="4EF38587" w14:textId="0A3EC76E" w:rsidR="00244AE5" w:rsidRPr="008C5917" w:rsidRDefault="00244AE5" w:rsidP="00C50A07">
      <w:pPr>
        <w:spacing w:line="276" w:lineRule="auto"/>
        <w:jc w:val="both"/>
        <w:rPr>
          <w:rFonts w:eastAsia="Arial" w:cs="Arial"/>
          <w:b/>
          <w:bCs/>
          <w:color w:val="FF0000"/>
        </w:rPr>
      </w:pPr>
    </w:p>
    <w:p w14:paraId="25756FF3" w14:textId="77777777" w:rsidR="00756F28" w:rsidRPr="008C5917" w:rsidRDefault="00756F28" w:rsidP="00C50A07">
      <w:pPr>
        <w:spacing w:line="276" w:lineRule="auto"/>
        <w:jc w:val="both"/>
        <w:rPr>
          <w:rFonts w:eastAsia="Arial" w:cs="Arial"/>
          <w:b/>
          <w:bCs/>
        </w:rPr>
      </w:pPr>
    </w:p>
    <w:p w14:paraId="7C6AF30D" w14:textId="14BC9D1A" w:rsidR="007E1035" w:rsidRPr="008C5917" w:rsidRDefault="001728C6" w:rsidP="00C307C6">
      <w:pPr>
        <w:spacing w:line="276" w:lineRule="auto"/>
        <w:rPr>
          <w:rFonts w:eastAsia="Arial" w:cs="Arial"/>
          <w:b/>
          <w:bCs/>
        </w:rPr>
      </w:pPr>
      <w:r w:rsidRPr="008C5917">
        <w:rPr>
          <w:rFonts w:eastAsia="Arial" w:cs="Arial"/>
          <w:b/>
          <w:bCs/>
        </w:rPr>
        <w:t>Fortsetzung 100 % Women</w:t>
      </w:r>
      <w:r w:rsidR="0063141C" w:rsidRPr="008C5917">
        <w:rPr>
          <w:rFonts w:eastAsia="Arial" w:cs="Arial"/>
          <w:b/>
          <w:bCs/>
        </w:rPr>
        <w:t xml:space="preserve"> mit</w:t>
      </w:r>
      <w:r w:rsidR="007E1035" w:rsidRPr="008C5917">
        <w:rPr>
          <w:rFonts w:eastAsia="Arial" w:cs="Arial"/>
          <w:b/>
          <w:bCs/>
        </w:rPr>
        <w:t xml:space="preserve"> der </w:t>
      </w:r>
      <w:r w:rsidR="00BB1369">
        <w:rPr>
          <w:rFonts w:eastAsia="Arial" w:cs="Arial"/>
          <w:b/>
          <w:bCs/>
        </w:rPr>
        <w:t>längsten</w:t>
      </w:r>
      <w:r w:rsidR="007E1035" w:rsidRPr="008C5917">
        <w:rPr>
          <w:rFonts w:eastAsia="Arial" w:cs="Arial"/>
          <w:b/>
          <w:bCs/>
        </w:rPr>
        <w:t xml:space="preserve"> Frauenseilschaft </w:t>
      </w:r>
      <w:r w:rsidR="00406EE7" w:rsidRPr="008C5917">
        <w:rPr>
          <w:rFonts w:eastAsia="Arial" w:cs="Arial"/>
          <w:b/>
          <w:bCs/>
        </w:rPr>
        <w:t xml:space="preserve">der </w:t>
      </w:r>
      <w:r w:rsidR="00072985" w:rsidRPr="008C5917">
        <w:rPr>
          <w:rFonts w:eastAsia="Arial" w:cs="Arial"/>
          <w:b/>
          <w:bCs/>
        </w:rPr>
        <w:t>Welt</w:t>
      </w:r>
      <w:r w:rsidR="00406EE7" w:rsidRPr="008C5917">
        <w:rPr>
          <w:rFonts w:eastAsia="Arial" w:cs="Arial"/>
          <w:b/>
          <w:bCs/>
        </w:rPr>
        <w:t xml:space="preserve">. </w:t>
      </w:r>
      <w:r w:rsidR="00C307C6" w:rsidRPr="008C5917">
        <w:rPr>
          <w:rFonts w:eastAsia="Arial" w:cs="Arial"/>
          <w:b/>
          <w:bCs/>
        </w:rPr>
        <w:t xml:space="preserve"> </w:t>
      </w:r>
    </w:p>
    <w:p w14:paraId="4A5F5A6A" w14:textId="34C6CB94" w:rsidR="009F0FFC" w:rsidRPr="008C5917" w:rsidRDefault="009F0FFC" w:rsidP="07892080">
      <w:pPr>
        <w:spacing w:line="276" w:lineRule="auto"/>
        <w:jc w:val="both"/>
        <w:rPr>
          <w:rFonts w:eastAsia="Arial" w:cs="Arial"/>
          <w:b/>
          <w:bCs/>
        </w:rPr>
      </w:pPr>
    </w:p>
    <w:p w14:paraId="07D3CBBB" w14:textId="4BCBA299" w:rsidR="00FE1EF3" w:rsidRPr="008C5917" w:rsidRDefault="00BF2D26" w:rsidP="07892080">
      <w:pPr>
        <w:spacing w:line="276" w:lineRule="auto"/>
        <w:jc w:val="both"/>
        <w:rPr>
          <w:rFonts w:eastAsia="Arial" w:cs="Arial"/>
          <w:b/>
          <w:bCs/>
        </w:rPr>
      </w:pPr>
      <w:r w:rsidRPr="008C5917">
        <w:rPr>
          <w:rFonts w:eastAsia="Arial" w:cs="Arial"/>
          <w:b/>
          <w:bCs/>
        </w:rPr>
        <w:t>Frauen im Berg</w:t>
      </w:r>
      <w:r w:rsidR="00680324" w:rsidRPr="008C5917">
        <w:rPr>
          <w:rFonts w:eastAsia="Arial" w:cs="Arial"/>
          <w:b/>
          <w:bCs/>
        </w:rPr>
        <w:t xml:space="preserve">- und </w:t>
      </w:r>
      <w:proofErr w:type="spellStart"/>
      <w:r w:rsidR="00680324" w:rsidRPr="008C5917">
        <w:rPr>
          <w:rFonts w:eastAsia="Arial" w:cs="Arial"/>
          <w:b/>
          <w:bCs/>
        </w:rPr>
        <w:t>Outdoor</w:t>
      </w:r>
      <w:r w:rsidRPr="008C5917">
        <w:rPr>
          <w:rFonts w:eastAsia="Arial" w:cs="Arial"/>
          <w:b/>
          <w:bCs/>
        </w:rPr>
        <w:t>sport</w:t>
      </w:r>
      <w:proofErr w:type="spellEnd"/>
      <w:r w:rsidRPr="008C5917">
        <w:rPr>
          <w:rFonts w:eastAsia="Arial" w:cs="Arial"/>
          <w:b/>
          <w:bCs/>
        </w:rPr>
        <w:t xml:space="preserve"> </w:t>
      </w:r>
      <w:r w:rsidR="005216BE" w:rsidRPr="008C5917">
        <w:rPr>
          <w:rFonts w:eastAsia="Arial" w:cs="Arial"/>
          <w:b/>
          <w:bCs/>
        </w:rPr>
        <w:t>sichtbar machen</w:t>
      </w:r>
      <w:r w:rsidRPr="008C5917">
        <w:rPr>
          <w:rFonts w:eastAsia="Arial" w:cs="Arial"/>
          <w:b/>
          <w:bCs/>
        </w:rPr>
        <w:t>, Vorbilder schaffen und zu Neuem ermutigen</w:t>
      </w:r>
      <w:r w:rsidRPr="007A783E">
        <w:rPr>
          <w:rFonts w:eastAsia="Arial" w:cs="Arial"/>
          <w:b/>
          <w:bCs/>
        </w:rPr>
        <w:t xml:space="preserve">: Was </w:t>
      </w:r>
      <w:r w:rsidR="009F2477" w:rsidRPr="007A783E">
        <w:rPr>
          <w:rFonts w:eastAsia="Arial" w:cs="Arial"/>
          <w:b/>
          <w:bCs/>
        </w:rPr>
        <w:t>2021</w:t>
      </w:r>
      <w:r w:rsidRPr="007A783E">
        <w:rPr>
          <w:rFonts w:eastAsia="Arial" w:cs="Arial"/>
          <w:b/>
          <w:bCs/>
        </w:rPr>
        <w:t xml:space="preserve"> mit der Initiative 100 % Wome</w:t>
      </w:r>
      <w:r w:rsidR="00BE4A38" w:rsidRPr="007A783E">
        <w:rPr>
          <w:rFonts w:eastAsia="Arial" w:cs="Arial"/>
          <w:b/>
          <w:bCs/>
        </w:rPr>
        <w:t xml:space="preserve">n mitsamt </w:t>
      </w:r>
      <w:r w:rsidR="00FE1EF3" w:rsidRPr="007A783E">
        <w:rPr>
          <w:rFonts w:eastAsia="Arial" w:cs="Arial"/>
          <w:b/>
          <w:bCs/>
        </w:rPr>
        <w:t xml:space="preserve">Peak Challenge </w:t>
      </w:r>
      <w:r w:rsidRPr="007A783E">
        <w:rPr>
          <w:rFonts w:eastAsia="Arial" w:cs="Arial"/>
          <w:b/>
          <w:bCs/>
        </w:rPr>
        <w:t xml:space="preserve">erfolgreich </w:t>
      </w:r>
      <w:r w:rsidR="009F2477" w:rsidRPr="007A783E">
        <w:rPr>
          <w:rFonts w:eastAsia="Arial" w:cs="Arial"/>
          <w:b/>
          <w:bCs/>
        </w:rPr>
        <w:t xml:space="preserve">lanciert </w:t>
      </w:r>
      <w:r w:rsidRPr="007A783E">
        <w:rPr>
          <w:rFonts w:eastAsia="Arial" w:cs="Arial"/>
          <w:b/>
          <w:bCs/>
        </w:rPr>
        <w:t xml:space="preserve">wurde, wird </w:t>
      </w:r>
      <w:r w:rsidR="007A783E" w:rsidRPr="007A783E">
        <w:rPr>
          <w:rFonts w:eastAsia="Arial" w:cs="Arial"/>
          <w:b/>
          <w:bCs/>
        </w:rPr>
        <w:t xml:space="preserve">am Weltfrauentag </w:t>
      </w:r>
      <w:r w:rsidRPr="007A783E">
        <w:rPr>
          <w:rFonts w:eastAsia="Arial" w:cs="Arial"/>
          <w:b/>
          <w:bCs/>
        </w:rPr>
        <w:t>2022</w:t>
      </w:r>
      <w:r w:rsidR="00C55073" w:rsidRPr="007A783E">
        <w:rPr>
          <w:rFonts w:eastAsia="Arial" w:cs="Arial"/>
          <w:b/>
          <w:bCs/>
        </w:rPr>
        <w:t xml:space="preserve"> mit eine</w:t>
      </w:r>
      <w:r w:rsidR="002F2B4F" w:rsidRPr="007A783E">
        <w:rPr>
          <w:rFonts w:eastAsia="Arial" w:cs="Arial"/>
          <w:b/>
          <w:bCs/>
        </w:rPr>
        <w:t>r ambitionierten Idee</w:t>
      </w:r>
      <w:r w:rsidR="00C55073" w:rsidRPr="007A783E">
        <w:rPr>
          <w:rFonts w:eastAsia="Arial" w:cs="Arial"/>
          <w:b/>
          <w:bCs/>
        </w:rPr>
        <w:t xml:space="preserve"> fortgesetzt</w:t>
      </w:r>
      <w:r w:rsidR="00D31501">
        <w:rPr>
          <w:rFonts w:eastAsia="Arial" w:cs="Arial"/>
          <w:b/>
          <w:bCs/>
        </w:rPr>
        <w:t>.</w:t>
      </w:r>
      <w:r w:rsidR="00C91E40" w:rsidRPr="008C5917">
        <w:rPr>
          <w:rFonts w:eastAsia="Arial" w:cs="Arial"/>
          <w:b/>
          <w:bCs/>
        </w:rPr>
        <w:t xml:space="preserve"> </w:t>
      </w:r>
      <w:r w:rsidR="00C55073" w:rsidRPr="008C5917">
        <w:rPr>
          <w:rFonts w:eastAsia="Arial" w:cs="Arial"/>
          <w:b/>
          <w:bCs/>
        </w:rPr>
        <w:t>Schweiz Tourismus</w:t>
      </w:r>
      <w:r w:rsidR="002F2B4F" w:rsidRPr="008C5917">
        <w:rPr>
          <w:rFonts w:eastAsia="Arial" w:cs="Arial"/>
          <w:b/>
          <w:bCs/>
        </w:rPr>
        <w:t xml:space="preserve">, </w:t>
      </w:r>
      <w:r w:rsidR="005216BE" w:rsidRPr="008C5917">
        <w:rPr>
          <w:rFonts w:eastAsia="Arial" w:cs="Arial"/>
          <w:b/>
          <w:bCs/>
        </w:rPr>
        <w:t xml:space="preserve">der </w:t>
      </w:r>
      <w:r w:rsidR="002F2B4F" w:rsidRPr="008C5917">
        <w:rPr>
          <w:rFonts w:eastAsia="Arial" w:cs="Arial"/>
          <w:b/>
          <w:bCs/>
        </w:rPr>
        <w:t>Schweizer Alpen-Club SAC, der Schweizer Bergführerverband</w:t>
      </w:r>
      <w:r w:rsidR="00A3540A" w:rsidRPr="008C5917">
        <w:rPr>
          <w:rFonts w:eastAsia="Arial" w:cs="Arial"/>
          <w:b/>
          <w:bCs/>
        </w:rPr>
        <w:t xml:space="preserve">, </w:t>
      </w:r>
      <w:proofErr w:type="spellStart"/>
      <w:r w:rsidR="00A3540A" w:rsidRPr="008C5917">
        <w:rPr>
          <w:rFonts w:eastAsia="Arial" w:cs="Arial"/>
          <w:b/>
          <w:bCs/>
        </w:rPr>
        <w:t>Saas</w:t>
      </w:r>
      <w:proofErr w:type="spellEnd"/>
      <w:r w:rsidR="00A3540A" w:rsidRPr="008C5917">
        <w:rPr>
          <w:rFonts w:eastAsia="Arial" w:cs="Arial"/>
          <w:b/>
          <w:bCs/>
        </w:rPr>
        <w:t>-Fee/</w:t>
      </w:r>
      <w:proofErr w:type="spellStart"/>
      <w:r w:rsidR="00A3540A" w:rsidRPr="008C5917">
        <w:rPr>
          <w:rFonts w:eastAsia="Arial" w:cs="Arial"/>
          <w:b/>
          <w:bCs/>
        </w:rPr>
        <w:t>Saastal</w:t>
      </w:r>
      <w:proofErr w:type="spellEnd"/>
      <w:r w:rsidR="00A3540A" w:rsidRPr="008C5917">
        <w:rPr>
          <w:rFonts w:eastAsia="Arial" w:cs="Arial"/>
          <w:b/>
          <w:bCs/>
        </w:rPr>
        <w:t xml:space="preserve"> Tourismus</w:t>
      </w:r>
      <w:r w:rsidR="002F2B4F" w:rsidRPr="008C5917">
        <w:rPr>
          <w:rFonts w:eastAsia="Arial" w:cs="Arial"/>
          <w:b/>
          <w:bCs/>
        </w:rPr>
        <w:t xml:space="preserve"> und </w:t>
      </w:r>
      <w:r w:rsidR="003D783B" w:rsidRPr="008C5917">
        <w:rPr>
          <w:rFonts w:eastAsia="Arial" w:cs="Arial"/>
          <w:b/>
          <w:bCs/>
        </w:rPr>
        <w:t>der</w:t>
      </w:r>
      <w:r w:rsidR="00BE4A38" w:rsidRPr="008C5917">
        <w:rPr>
          <w:rFonts w:eastAsia="Arial" w:cs="Arial"/>
          <w:b/>
          <w:bCs/>
        </w:rPr>
        <w:t xml:space="preserve"> </w:t>
      </w:r>
      <w:r w:rsidR="007C4344" w:rsidRPr="008C5917">
        <w:rPr>
          <w:rFonts w:eastAsia="Arial" w:cs="Arial"/>
          <w:b/>
          <w:bCs/>
        </w:rPr>
        <w:t xml:space="preserve">Outdoor-Brand </w:t>
      </w:r>
      <w:r w:rsidR="002F2B4F" w:rsidRPr="008C5917">
        <w:rPr>
          <w:rFonts w:eastAsia="Arial" w:cs="Arial"/>
          <w:b/>
          <w:bCs/>
        </w:rPr>
        <w:t>Mammut</w:t>
      </w:r>
      <w:r w:rsidR="00C55073" w:rsidRPr="008C5917">
        <w:rPr>
          <w:rFonts w:eastAsia="Arial" w:cs="Arial"/>
          <w:b/>
          <w:bCs/>
        </w:rPr>
        <w:t xml:space="preserve"> </w:t>
      </w:r>
      <w:r w:rsidR="003A7C94" w:rsidRPr="008C5917">
        <w:rPr>
          <w:rFonts w:eastAsia="Arial" w:cs="Arial"/>
          <w:b/>
          <w:bCs/>
        </w:rPr>
        <w:t xml:space="preserve">planen </w:t>
      </w:r>
      <w:r w:rsidR="00C55073" w:rsidRPr="008C5917">
        <w:rPr>
          <w:rFonts w:eastAsia="Arial" w:cs="Arial"/>
          <w:b/>
          <w:bCs/>
        </w:rPr>
        <w:t xml:space="preserve">mit der </w:t>
      </w:r>
      <w:r w:rsidR="00BB1369">
        <w:rPr>
          <w:rFonts w:eastAsia="Arial" w:cs="Arial"/>
          <w:b/>
          <w:bCs/>
        </w:rPr>
        <w:t>längsten</w:t>
      </w:r>
      <w:r w:rsidR="00BE4A38" w:rsidRPr="008C5917">
        <w:rPr>
          <w:rFonts w:eastAsia="Arial" w:cs="Arial"/>
          <w:b/>
          <w:bCs/>
        </w:rPr>
        <w:t xml:space="preserve"> </w:t>
      </w:r>
      <w:r w:rsidR="00C55073" w:rsidRPr="008C5917">
        <w:rPr>
          <w:rFonts w:eastAsia="Arial" w:cs="Arial"/>
          <w:b/>
          <w:bCs/>
        </w:rPr>
        <w:t>Frauenseilschaft einen Rekord, der weltweit einzigartig sein dürfte</w:t>
      </w:r>
      <w:r w:rsidR="00C91E40" w:rsidRPr="008C5917">
        <w:rPr>
          <w:rFonts w:eastAsia="Arial" w:cs="Arial"/>
          <w:b/>
          <w:bCs/>
        </w:rPr>
        <w:t>. Dazu werden rund</w:t>
      </w:r>
      <w:r w:rsidR="006A622D" w:rsidRPr="008C5917">
        <w:rPr>
          <w:rFonts w:eastAsia="Arial" w:cs="Arial"/>
          <w:b/>
          <w:bCs/>
        </w:rPr>
        <w:t xml:space="preserve"> 60</w:t>
      </w:r>
      <w:r w:rsidR="00C55073" w:rsidRPr="008C5917">
        <w:rPr>
          <w:rFonts w:eastAsia="Arial" w:cs="Arial"/>
          <w:b/>
          <w:bCs/>
        </w:rPr>
        <w:t xml:space="preserve"> Frauen aus aller Welt im Juni </w:t>
      </w:r>
      <w:r w:rsidR="006A622D" w:rsidRPr="008C5917">
        <w:rPr>
          <w:rFonts w:eastAsia="Arial" w:cs="Arial"/>
          <w:b/>
          <w:bCs/>
        </w:rPr>
        <w:t xml:space="preserve">gemeinsam </w:t>
      </w:r>
      <w:r w:rsidR="00C55073" w:rsidRPr="008C5917">
        <w:rPr>
          <w:rFonts w:eastAsia="Arial" w:cs="Arial"/>
          <w:b/>
          <w:bCs/>
        </w:rPr>
        <w:t>d</w:t>
      </w:r>
      <w:r w:rsidR="006A622D" w:rsidRPr="008C5917">
        <w:rPr>
          <w:rFonts w:eastAsia="Arial" w:cs="Arial"/>
          <w:b/>
          <w:bCs/>
        </w:rPr>
        <w:t>as</w:t>
      </w:r>
      <w:r w:rsidR="00C55073" w:rsidRPr="008C5917">
        <w:rPr>
          <w:rFonts w:eastAsia="Arial" w:cs="Arial"/>
          <w:b/>
          <w:bCs/>
        </w:rPr>
        <w:t xml:space="preserve"> 4027 m hohe </w:t>
      </w:r>
      <w:proofErr w:type="spellStart"/>
      <w:r w:rsidR="00C55073" w:rsidRPr="008C5917">
        <w:rPr>
          <w:rFonts w:eastAsia="Arial" w:cs="Arial"/>
          <w:b/>
          <w:bCs/>
        </w:rPr>
        <w:t>Allalinhorn</w:t>
      </w:r>
      <w:proofErr w:type="spellEnd"/>
      <w:r w:rsidR="00C55073" w:rsidRPr="008C5917">
        <w:rPr>
          <w:rFonts w:eastAsia="Arial" w:cs="Arial"/>
          <w:b/>
          <w:bCs/>
        </w:rPr>
        <w:t xml:space="preserve"> im Wallis</w:t>
      </w:r>
      <w:r w:rsidR="00FE1EF3" w:rsidRPr="008C5917">
        <w:rPr>
          <w:rFonts w:eastAsia="Arial" w:cs="Arial"/>
          <w:b/>
          <w:bCs/>
        </w:rPr>
        <w:t xml:space="preserve"> </w:t>
      </w:r>
      <w:r w:rsidR="006A622D" w:rsidRPr="008C5917">
        <w:rPr>
          <w:rFonts w:eastAsia="Arial" w:cs="Arial"/>
          <w:b/>
          <w:bCs/>
        </w:rPr>
        <w:t>besteigen</w:t>
      </w:r>
      <w:r w:rsidR="00A90631" w:rsidRPr="008C5917">
        <w:rPr>
          <w:rFonts w:eastAsia="Arial" w:cs="Arial"/>
          <w:b/>
          <w:bCs/>
        </w:rPr>
        <w:t>.</w:t>
      </w:r>
      <w:r w:rsidR="00FE1EF3" w:rsidRPr="008C5917">
        <w:rPr>
          <w:rFonts w:eastAsia="Arial" w:cs="Arial"/>
          <w:b/>
          <w:bCs/>
        </w:rPr>
        <w:t xml:space="preserve"> </w:t>
      </w:r>
    </w:p>
    <w:p w14:paraId="1F1163FF" w14:textId="68E1A28E" w:rsidR="00A9202C" w:rsidRPr="008C5917" w:rsidRDefault="00A9202C" w:rsidP="07892080">
      <w:pPr>
        <w:spacing w:line="276" w:lineRule="auto"/>
        <w:jc w:val="both"/>
        <w:rPr>
          <w:rFonts w:eastAsia="Arial" w:cs="Arial"/>
          <w:b/>
          <w:bCs/>
        </w:rPr>
      </w:pPr>
    </w:p>
    <w:p w14:paraId="533B5EE2" w14:textId="00C3603A" w:rsidR="004B372C" w:rsidRPr="007C4C2E" w:rsidRDefault="00DC595E" w:rsidP="07892080">
      <w:pPr>
        <w:spacing w:line="276" w:lineRule="auto"/>
        <w:jc w:val="both"/>
        <w:rPr>
          <w:rFonts w:eastAsia="Arial" w:cs="Arial"/>
        </w:rPr>
      </w:pPr>
      <w:r w:rsidRPr="007C4C2E">
        <w:rPr>
          <w:rFonts w:eastAsia="Arial" w:cs="Arial"/>
        </w:rPr>
        <w:t>Reisen bringt Menschen zusammen. Die</w:t>
      </w:r>
      <w:r w:rsidR="008F1B2D" w:rsidRPr="007C4C2E">
        <w:rPr>
          <w:rFonts w:eastAsia="Arial" w:cs="Arial"/>
        </w:rPr>
        <w:t xml:space="preserve"> am letztjährigen Weltfrauentag lancierte Initiative 100 % Women </w:t>
      </w:r>
      <w:r w:rsidRPr="007C4C2E">
        <w:rPr>
          <w:rFonts w:eastAsia="Arial" w:cs="Arial"/>
        </w:rPr>
        <w:t xml:space="preserve">ist Beweis dafür. Trotz Pandemie kamen Frauen </w:t>
      </w:r>
      <w:r w:rsidR="008F1B2D" w:rsidRPr="007C4C2E">
        <w:rPr>
          <w:rFonts w:eastAsia="Arial" w:cs="Arial"/>
        </w:rPr>
        <w:t xml:space="preserve">aus über 20 Ländern für die Peak Challenge </w:t>
      </w:r>
      <w:r w:rsidRPr="007C4C2E">
        <w:rPr>
          <w:rFonts w:eastAsia="Arial" w:cs="Arial"/>
        </w:rPr>
        <w:t>in die Schweiz</w:t>
      </w:r>
      <w:r w:rsidR="004422A7" w:rsidRPr="007C4C2E">
        <w:rPr>
          <w:rFonts w:eastAsia="Arial" w:cs="Arial"/>
        </w:rPr>
        <w:t>.</w:t>
      </w:r>
      <w:r w:rsidR="008F1B2D" w:rsidRPr="007C4C2E">
        <w:rPr>
          <w:rFonts w:eastAsia="Arial" w:cs="Arial"/>
        </w:rPr>
        <w:t xml:space="preserve"> </w:t>
      </w:r>
      <w:r w:rsidRPr="007C4C2E">
        <w:rPr>
          <w:rFonts w:eastAsia="Arial" w:cs="Arial"/>
        </w:rPr>
        <w:t>Rund</w:t>
      </w:r>
      <w:r w:rsidR="008F1B2D" w:rsidRPr="007C4C2E">
        <w:rPr>
          <w:rFonts w:eastAsia="Arial" w:cs="Arial"/>
        </w:rPr>
        <w:t xml:space="preserve"> </w:t>
      </w:r>
      <w:r w:rsidR="00C232AE" w:rsidRPr="007C4C2E">
        <w:rPr>
          <w:rFonts w:eastAsia="Arial" w:cs="Arial"/>
        </w:rPr>
        <w:t>700 Bergsteigerinnen</w:t>
      </w:r>
      <w:r w:rsidR="008871CA" w:rsidRPr="007C4C2E">
        <w:rPr>
          <w:rFonts w:eastAsia="Arial" w:cs="Arial"/>
        </w:rPr>
        <w:t xml:space="preserve"> </w:t>
      </w:r>
      <w:r w:rsidR="00E74CAC" w:rsidRPr="007C4C2E">
        <w:rPr>
          <w:rFonts w:eastAsia="Arial" w:cs="Arial"/>
        </w:rPr>
        <w:t>erklommen</w:t>
      </w:r>
      <w:r w:rsidR="00C232AE" w:rsidRPr="007C4C2E">
        <w:rPr>
          <w:rFonts w:eastAsia="Arial" w:cs="Arial"/>
        </w:rPr>
        <w:t xml:space="preserve"> alle 48 Schweizer Viertausender in reinen Frauenseilschaften</w:t>
      </w:r>
      <w:r w:rsidR="004422A7" w:rsidRPr="007C4C2E">
        <w:rPr>
          <w:rFonts w:eastAsia="Arial" w:cs="Arial"/>
        </w:rPr>
        <w:t xml:space="preserve"> und sorgten </w:t>
      </w:r>
      <w:r w:rsidRPr="007C4C2E">
        <w:rPr>
          <w:rFonts w:eastAsia="Arial" w:cs="Arial"/>
        </w:rPr>
        <w:t xml:space="preserve">auch </w:t>
      </w:r>
      <w:r w:rsidR="004422A7" w:rsidRPr="007C4C2E">
        <w:rPr>
          <w:rFonts w:eastAsia="Arial" w:cs="Arial"/>
        </w:rPr>
        <w:t xml:space="preserve">dafür, dass Bergsteigerinnen und Bergführerinnen </w:t>
      </w:r>
      <w:r w:rsidR="007C4D1B" w:rsidRPr="007C4C2E">
        <w:rPr>
          <w:rFonts w:eastAsia="Arial" w:cs="Arial"/>
        </w:rPr>
        <w:t xml:space="preserve">zum ersten Mal weltweit in einer konzertierten Aktion </w:t>
      </w:r>
      <w:r w:rsidR="004D37E2" w:rsidRPr="007C4C2E">
        <w:rPr>
          <w:rFonts w:eastAsia="Arial" w:cs="Arial"/>
        </w:rPr>
        <w:t>sichtbar</w:t>
      </w:r>
      <w:r w:rsidR="007C4D1B" w:rsidRPr="007C4C2E">
        <w:rPr>
          <w:rFonts w:eastAsia="Arial" w:cs="Arial"/>
        </w:rPr>
        <w:t xml:space="preserve"> w</w:t>
      </w:r>
      <w:r w:rsidR="004D37E2" w:rsidRPr="007C4C2E">
        <w:rPr>
          <w:rFonts w:eastAsia="Arial" w:cs="Arial"/>
        </w:rPr>
        <w:t>aren</w:t>
      </w:r>
      <w:r w:rsidR="007C4D1B" w:rsidRPr="007C4C2E">
        <w:rPr>
          <w:rFonts w:eastAsia="Arial" w:cs="Arial"/>
        </w:rPr>
        <w:t xml:space="preserve">. </w:t>
      </w:r>
    </w:p>
    <w:p w14:paraId="7DD6A461" w14:textId="77777777" w:rsidR="007C4D1B" w:rsidRPr="007C4C2E" w:rsidRDefault="007C4D1B" w:rsidP="07892080">
      <w:pPr>
        <w:spacing w:line="276" w:lineRule="auto"/>
        <w:jc w:val="both"/>
        <w:rPr>
          <w:rFonts w:eastAsia="Arial" w:cs="Arial"/>
        </w:rPr>
      </w:pPr>
    </w:p>
    <w:p w14:paraId="3A1290A8" w14:textId="593C32E0" w:rsidR="004D37E2" w:rsidRPr="008C5917" w:rsidRDefault="00240F8F" w:rsidP="00240F8F">
      <w:pPr>
        <w:spacing w:line="276" w:lineRule="auto"/>
        <w:jc w:val="both"/>
        <w:rPr>
          <w:rFonts w:eastAsia="Arial" w:cs="Arial"/>
        </w:rPr>
      </w:pPr>
      <w:r w:rsidRPr="007C4C2E">
        <w:rPr>
          <w:rFonts w:eastAsia="Arial" w:cs="Arial"/>
        </w:rPr>
        <w:t xml:space="preserve">Mit der Fortsetzung von 100 % Women </w:t>
      </w:r>
      <w:r w:rsidR="00713208" w:rsidRPr="007C4C2E">
        <w:rPr>
          <w:rFonts w:eastAsia="Arial" w:cs="Arial"/>
        </w:rPr>
        <w:t xml:space="preserve">zum Weltfrauentag </w:t>
      </w:r>
      <w:r w:rsidRPr="007C4C2E">
        <w:rPr>
          <w:rFonts w:eastAsia="Arial" w:cs="Arial"/>
        </w:rPr>
        <w:t>in diesem Jahr</w:t>
      </w:r>
      <w:r w:rsidR="00F95C6F" w:rsidRPr="007C4C2E">
        <w:rPr>
          <w:rFonts w:eastAsia="Arial" w:cs="Arial"/>
        </w:rPr>
        <w:t xml:space="preserve"> soll die </w:t>
      </w:r>
      <w:r w:rsidR="00573BBF" w:rsidRPr="007C4C2E">
        <w:rPr>
          <w:rFonts w:eastAsia="Arial" w:cs="Arial"/>
        </w:rPr>
        <w:t xml:space="preserve">Diversität und </w:t>
      </w:r>
      <w:r w:rsidR="00F95C6F" w:rsidRPr="007C4C2E">
        <w:rPr>
          <w:rFonts w:eastAsia="Arial" w:cs="Arial"/>
        </w:rPr>
        <w:t>geballte Frauen-Power am Berg noch grösser werden</w:t>
      </w:r>
      <w:r w:rsidR="005A2057" w:rsidRPr="007C4C2E">
        <w:rPr>
          <w:rFonts w:eastAsia="Arial" w:cs="Arial"/>
        </w:rPr>
        <w:t>.</w:t>
      </w:r>
      <w:r w:rsidR="00F95C6F" w:rsidRPr="007C4C2E">
        <w:rPr>
          <w:rFonts w:eastAsia="Arial" w:cs="Arial"/>
        </w:rPr>
        <w:t xml:space="preserve"> </w:t>
      </w:r>
      <w:r w:rsidRPr="007C4C2E">
        <w:rPr>
          <w:rFonts w:eastAsia="Arial" w:cs="Arial"/>
        </w:rPr>
        <w:t xml:space="preserve">Schweiz Tourismus (ST) </w:t>
      </w:r>
      <w:r w:rsidR="003A7C94" w:rsidRPr="007C4C2E">
        <w:rPr>
          <w:rFonts w:eastAsia="Arial" w:cs="Arial"/>
        </w:rPr>
        <w:t>plan</w:t>
      </w:r>
      <w:r w:rsidR="003E7159" w:rsidRPr="007C4C2E">
        <w:rPr>
          <w:rFonts w:eastAsia="Arial" w:cs="Arial"/>
        </w:rPr>
        <w:t>t</w:t>
      </w:r>
      <w:r w:rsidRPr="007C4C2E">
        <w:rPr>
          <w:rFonts w:eastAsia="Arial" w:cs="Arial"/>
        </w:rPr>
        <w:t xml:space="preserve"> im Juni </w:t>
      </w:r>
      <w:r w:rsidR="00ED0214" w:rsidRPr="007C4C2E">
        <w:rPr>
          <w:rFonts w:eastAsia="Arial" w:cs="Arial"/>
        </w:rPr>
        <w:t>zusammen</w:t>
      </w:r>
      <w:r w:rsidR="00ED0214" w:rsidRPr="008C5917">
        <w:rPr>
          <w:rFonts w:eastAsia="Arial" w:cs="Arial"/>
        </w:rPr>
        <w:t xml:space="preserve"> mit dem Schweizer Alpen-Club SAC, dem Schweizer Bergführerverband, </w:t>
      </w:r>
      <w:proofErr w:type="spellStart"/>
      <w:r w:rsidR="00ED0214" w:rsidRPr="008C5917">
        <w:rPr>
          <w:rFonts w:eastAsia="Arial" w:cs="Arial"/>
        </w:rPr>
        <w:t>Saas</w:t>
      </w:r>
      <w:proofErr w:type="spellEnd"/>
      <w:r w:rsidR="00ED0214" w:rsidRPr="008C5917">
        <w:rPr>
          <w:rFonts w:eastAsia="Arial" w:cs="Arial"/>
        </w:rPr>
        <w:t>-Fee/</w:t>
      </w:r>
      <w:proofErr w:type="spellStart"/>
      <w:r w:rsidR="00ED0214" w:rsidRPr="008C5917">
        <w:rPr>
          <w:rFonts w:eastAsia="Arial" w:cs="Arial"/>
        </w:rPr>
        <w:t>Saastal</w:t>
      </w:r>
      <w:proofErr w:type="spellEnd"/>
      <w:r w:rsidR="00ED0214" w:rsidRPr="008C5917">
        <w:rPr>
          <w:rFonts w:eastAsia="Arial" w:cs="Arial"/>
        </w:rPr>
        <w:t xml:space="preserve"> Tourismus und dem Outdoor-Brand Mammut </w:t>
      </w:r>
      <w:r w:rsidRPr="008C5917">
        <w:rPr>
          <w:rFonts w:eastAsia="Arial" w:cs="Arial"/>
        </w:rPr>
        <w:t>einen Rekord in de</w:t>
      </w:r>
      <w:r w:rsidR="00ED0214" w:rsidRPr="008C5917">
        <w:rPr>
          <w:rFonts w:eastAsia="Arial" w:cs="Arial"/>
        </w:rPr>
        <w:t>n Alpen</w:t>
      </w:r>
      <w:r w:rsidR="005A2057" w:rsidRPr="008C5917">
        <w:rPr>
          <w:rFonts w:eastAsia="Arial" w:cs="Arial"/>
        </w:rPr>
        <w:t>:</w:t>
      </w:r>
      <w:r w:rsidR="00ED0214" w:rsidRPr="008C5917">
        <w:rPr>
          <w:rFonts w:eastAsia="Arial" w:cs="Arial"/>
        </w:rPr>
        <w:t xml:space="preserve"> Rund 60 Frauen werden gemeinsam das Walliser </w:t>
      </w:r>
      <w:proofErr w:type="spellStart"/>
      <w:r w:rsidR="00ED0214" w:rsidRPr="008C5917">
        <w:rPr>
          <w:rFonts w:eastAsia="Arial" w:cs="Arial"/>
        </w:rPr>
        <w:t>Allalinhorn</w:t>
      </w:r>
      <w:proofErr w:type="spellEnd"/>
      <w:r w:rsidR="00ED0214" w:rsidRPr="008C5917">
        <w:rPr>
          <w:rFonts w:eastAsia="Arial" w:cs="Arial"/>
        </w:rPr>
        <w:t xml:space="preserve"> besteigen und so symbolisch die wohl </w:t>
      </w:r>
      <w:r w:rsidR="00BB1369">
        <w:rPr>
          <w:rFonts w:eastAsia="Arial" w:cs="Arial"/>
        </w:rPr>
        <w:t>längste</w:t>
      </w:r>
      <w:r w:rsidR="00ED0214" w:rsidRPr="008C5917">
        <w:rPr>
          <w:rFonts w:eastAsia="Arial" w:cs="Arial"/>
        </w:rPr>
        <w:t xml:space="preserve"> Frauenseilschaft der Welt bilden. </w:t>
      </w:r>
      <w:r w:rsidR="00AB5602" w:rsidRPr="008C5917">
        <w:rPr>
          <w:rFonts w:eastAsia="Arial" w:cs="Arial"/>
        </w:rPr>
        <w:t xml:space="preserve">Laut den </w:t>
      </w:r>
      <w:r w:rsidR="00296D6C" w:rsidRPr="008C5917">
        <w:rPr>
          <w:rFonts w:eastAsia="Arial" w:cs="Arial"/>
        </w:rPr>
        <w:t xml:space="preserve">beiden </w:t>
      </w:r>
      <w:r w:rsidR="00AB5602" w:rsidRPr="008C5917">
        <w:rPr>
          <w:rFonts w:eastAsia="Arial" w:cs="Arial"/>
        </w:rPr>
        <w:t>Partner</w:t>
      </w:r>
      <w:r w:rsidR="00982095" w:rsidRPr="008C5917">
        <w:rPr>
          <w:rFonts w:eastAsia="Arial" w:cs="Arial"/>
        </w:rPr>
        <w:t>o</w:t>
      </w:r>
      <w:r w:rsidR="00AB5602" w:rsidRPr="008C5917">
        <w:rPr>
          <w:rFonts w:eastAsia="Arial" w:cs="Arial"/>
        </w:rPr>
        <w:t xml:space="preserve">rganisationen </w:t>
      </w:r>
      <w:r w:rsidR="00296D6C" w:rsidRPr="008C5917">
        <w:rPr>
          <w:rFonts w:eastAsia="Arial" w:cs="Arial"/>
        </w:rPr>
        <w:t>Schweizer Bergführerverband und dem Schweizer Alpen-Club SAC sowie</w:t>
      </w:r>
      <w:r w:rsidR="00AB5602" w:rsidRPr="008C5917">
        <w:rPr>
          <w:rFonts w:eastAsia="Arial" w:cs="Arial"/>
        </w:rPr>
        <w:t xml:space="preserve"> namhaften Expertinnen im Bereich Frauenbergsteigen, ist die Mobilisierung einer so grossen, reinen Frauenseilschaft ein </w:t>
      </w:r>
      <w:r w:rsidR="00100D3F" w:rsidRPr="008C5917">
        <w:rPr>
          <w:rFonts w:eastAsia="Arial" w:cs="Arial"/>
        </w:rPr>
        <w:t>Novum</w:t>
      </w:r>
      <w:r w:rsidR="00AB5602" w:rsidRPr="008C5917">
        <w:rPr>
          <w:rFonts w:eastAsia="Arial" w:cs="Arial"/>
        </w:rPr>
        <w:t xml:space="preserve">. So auch für die </w:t>
      </w:r>
      <w:r w:rsidR="00931339">
        <w:rPr>
          <w:rFonts w:eastAsia="Arial" w:cs="Arial"/>
        </w:rPr>
        <w:t xml:space="preserve">Schweizer </w:t>
      </w:r>
      <w:r w:rsidR="00AB5602" w:rsidRPr="008C5917">
        <w:rPr>
          <w:rFonts w:eastAsia="Arial" w:cs="Arial"/>
        </w:rPr>
        <w:t>Historikerin Marie</w:t>
      </w:r>
      <w:r w:rsidR="003E1CC7" w:rsidRPr="008C5917">
        <w:rPr>
          <w:rFonts w:eastAsia="Arial" w:cs="Arial"/>
        </w:rPr>
        <w:t>-</w:t>
      </w:r>
      <w:r w:rsidR="00AB5602" w:rsidRPr="008C5917">
        <w:rPr>
          <w:rFonts w:eastAsia="Arial" w:cs="Arial"/>
        </w:rPr>
        <w:t xml:space="preserve">France </w:t>
      </w:r>
      <w:proofErr w:type="spellStart"/>
      <w:r w:rsidR="00AB5602" w:rsidRPr="008C5917">
        <w:rPr>
          <w:rFonts w:eastAsia="Arial" w:cs="Arial"/>
        </w:rPr>
        <w:t>Hendrikx</w:t>
      </w:r>
      <w:proofErr w:type="spellEnd"/>
      <w:r w:rsidR="00AB5602" w:rsidRPr="008C5917">
        <w:rPr>
          <w:rFonts w:eastAsia="Arial" w:cs="Arial"/>
        </w:rPr>
        <w:t>: «Meines Wissens haben sich in der Geschichte des Bergsports noch nie so viele Frauen zusammengetan, um gemeinsam einen Gipfel zu besteige</w:t>
      </w:r>
      <w:r w:rsidR="001F1FC6" w:rsidRPr="008C5917">
        <w:rPr>
          <w:rFonts w:eastAsia="Arial" w:cs="Arial"/>
        </w:rPr>
        <w:t>n. Umso erfreulicher, dass dieser Rekord in der Schweiz aufgestellt wird</w:t>
      </w:r>
      <w:r w:rsidR="00100D3F" w:rsidRPr="008C5917">
        <w:rPr>
          <w:rFonts w:eastAsia="Arial" w:cs="Arial"/>
        </w:rPr>
        <w:t>.</w:t>
      </w:r>
      <w:r w:rsidR="00AB5602" w:rsidRPr="008C5917">
        <w:rPr>
          <w:rFonts w:eastAsia="Arial" w:cs="Arial"/>
        </w:rPr>
        <w:t xml:space="preserve">» </w:t>
      </w:r>
    </w:p>
    <w:p w14:paraId="044833A9" w14:textId="77777777" w:rsidR="00240F8F" w:rsidRPr="008C5917" w:rsidRDefault="00240F8F" w:rsidP="00240F8F">
      <w:pPr>
        <w:spacing w:line="276" w:lineRule="auto"/>
        <w:jc w:val="both"/>
        <w:rPr>
          <w:rFonts w:eastAsia="Arial" w:cs="Arial"/>
        </w:rPr>
      </w:pPr>
    </w:p>
    <w:p w14:paraId="551F6B56" w14:textId="57DCA724" w:rsidR="00240F8F" w:rsidRPr="008C5917" w:rsidRDefault="00EE5A70" w:rsidP="00240F8F">
      <w:pPr>
        <w:spacing w:line="276" w:lineRule="auto"/>
        <w:jc w:val="both"/>
        <w:rPr>
          <w:rFonts w:eastAsia="Arial" w:cs="Arial"/>
          <w:b/>
          <w:bCs/>
        </w:rPr>
      </w:pPr>
      <w:r w:rsidRPr="008C5917">
        <w:rPr>
          <w:rFonts w:eastAsia="Arial" w:cs="Arial"/>
          <w:b/>
          <w:bCs/>
        </w:rPr>
        <w:t>Für mehr Diversität am Berg</w:t>
      </w:r>
    </w:p>
    <w:p w14:paraId="1A53F940" w14:textId="2DE53A04" w:rsidR="0078613A" w:rsidRPr="008C5917" w:rsidRDefault="00EE5A70" w:rsidP="0050020B">
      <w:pPr>
        <w:spacing w:line="276" w:lineRule="auto"/>
        <w:jc w:val="both"/>
        <w:rPr>
          <w:rFonts w:eastAsia="Arial" w:cs="Arial"/>
        </w:rPr>
      </w:pPr>
      <w:r w:rsidRPr="008C5917">
        <w:rPr>
          <w:rFonts w:eastAsia="Arial" w:cs="Arial"/>
        </w:rPr>
        <w:t>Die Schweizer Berge sind für alle Frauen zugänglich</w:t>
      </w:r>
      <w:r w:rsidR="00AA2776" w:rsidRPr="008C5917">
        <w:rPr>
          <w:rFonts w:eastAsia="Arial" w:cs="Arial"/>
        </w:rPr>
        <w:t xml:space="preserve">. 100 % Women will das mit der </w:t>
      </w:r>
      <w:r w:rsidR="00BB1369">
        <w:rPr>
          <w:rFonts w:eastAsia="Arial" w:cs="Arial"/>
        </w:rPr>
        <w:t>längste</w:t>
      </w:r>
      <w:r w:rsidR="00AA2776" w:rsidRPr="008C5917">
        <w:rPr>
          <w:rFonts w:eastAsia="Arial" w:cs="Arial"/>
        </w:rPr>
        <w:t xml:space="preserve"> und diversesten Frauenseilschaft sichtbar machen. Frauen aus allen </w:t>
      </w:r>
      <w:r w:rsidR="007E6E7E" w:rsidRPr="008C5917">
        <w:rPr>
          <w:rFonts w:eastAsia="Arial" w:cs="Arial"/>
        </w:rPr>
        <w:t>Kulturen</w:t>
      </w:r>
      <w:r w:rsidR="005F09C7" w:rsidRPr="008C5917">
        <w:rPr>
          <w:rFonts w:eastAsia="Arial" w:cs="Arial"/>
        </w:rPr>
        <w:t xml:space="preserve"> und jeden Alters</w:t>
      </w:r>
      <w:r w:rsidR="00AA2776" w:rsidRPr="008C5917">
        <w:rPr>
          <w:rFonts w:eastAsia="Arial" w:cs="Arial"/>
        </w:rPr>
        <w:t xml:space="preserve">, die über die nötige Grundkondition </w:t>
      </w:r>
      <w:r w:rsidR="0050020B" w:rsidRPr="008C5917">
        <w:rPr>
          <w:rFonts w:eastAsia="Arial" w:cs="Arial"/>
        </w:rPr>
        <w:t xml:space="preserve">für den </w:t>
      </w:r>
      <w:r w:rsidR="00024954" w:rsidRPr="008C5917">
        <w:rPr>
          <w:rFonts w:eastAsia="Arial" w:cs="Arial"/>
        </w:rPr>
        <w:t>ca.</w:t>
      </w:r>
      <w:r w:rsidR="0050020B" w:rsidRPr="008C5917">
        <w:rPr>
          <w:rFonts w:eastAsia="Arial" w:cs="Arial"/>
        </w:rPr>
        <w:t xml:space="preserve"> </w:t>
      </w:r>
      <w:r w:rsidR="006313E5" w:rsidRPr="008C5917">
        <w:rPr>
          <w:rFonts w:eastAsia="Arial" w:cs="Arial"/>
        </w:rPr>
        <w:t>dreistündigen</w:t>
      </w:r>
      <w:r w:rsidR="0050020B" w:rsidRPr="008C5917">
        <w:rPr>
          <w:rFonts w:eastAsia="Arial" w:cs="Arial"/>
        </w:rPr>
        <w:t xml:space="preserve"> Aufstieg </w:t>
      </w:r>
      <w:r w:rsidR="00AA2776" w:rsidRPr="008C5917">
        <w:rPr>
          <w:rFonts w:eastAsia="Arial" w:cs="Arial"/>
        </w:rPr>
        <w:t>verfügen,</w:t>
      </w:r>
      <w:r w:rsidR="00E966FE" w:rsidRPr="008C5917">
        <w:rPr>
          <w:rFonts w:eastAsia="Arial" w:cs="Arial"/>
        </w:rPr>
        <w:t xml:space="preserve"> </w:t>
      </w:r>
      <w:r w:rsidR="00AA2776" w:rsidRPr="008C5917">
        <w:rPr>
          <w:rFonts w:eastAsia="Arial" w:cs="Arial"/>
        </w:rPr>
        <w:t>können sic</w:t>
      </w:r>
      <w:r w:rsidR="008C5917">
        <w:rPr>
          <w:rFonts w:eastAsia="Arial" w:cs="Arial"/>
        </w:rPr>
        <w:t xml:space="preserve">h </w:t>
      </w:r>
      <w:hyperlink r:id="rId8" w:history="1">
        <w:r w:rsidR="008C5917" w:rsidRPr="008C5917">
          <w:rPr>
            <w:rStyle w:val="Hyperlink"/>
            <w:rFonts w:eastAsia="Arial" w:cs="Arial"/>
          </w:rPr>
          <w:t>online</w:t>
        </w:r>
      </w:hyperlink>
      <w:r w:rsidR="008C5917">
        <w:rPr>
          <w:rFonts w:eastAsia="Arial" w:cs="Arial"/>
        </w:rPr>
        <w:t xml:space="preserve"> </w:t>
      </w:r>
      <w:r w:rsidR="00AA2776" w:rsidRPr="008C5917">
        <w:rPr>
          <w:rFonts w:eastAsia="Arial" w:cs="Arial"/>
        </w:rPr>
        <w:t xml:space="preserve">für </w:t>
      </w:r>
      <w:r w:rsidR="00AA2776" w:rsidRPr="00F515B9">
        <w:rPr>
          <w:rFonts w:eastAsia="Arial" w:cs="Arial"/>
        </w:rPr>
        <w:t>die</w:t>
      </w:r>
      <w:r w:rsidR="00F515B9">
        <w:rPr>
          <w:rFonts w:eastAsia="Arial" w:cs="Arial"/>
        </w:rPr>
        <w:t xml:space="preserve"> zehn frei</w:t>
      </w:r>
      <w:r w:rsidR="00681BD0" w:rsidRPr="008C5917">
        <w:rPr>
          <w:rFonts w:eastAsia="Arial" w:cs="Arial"/>
        </w:rPr>
        <w:t xml:space="preserve"> verfügbaren Plätze bewerben</w:t>
      </w:r>
      <w:r w:rsidR="00861382" w:rsidRPr="008C5917">
        <w:rPr>
          <w:rFonts w:eastAsia="Arial" w:cs="Arial"/>
        </w:rPr>
        <w:t xml:space="preserve">. </w:t>
      </w:r>
      <w:r w:rsidR="0078613A" w:rsidRPr="008C5917">
        <w:rPr>
          <w:rFonts w:eastAsia="Arial" w:cs="Arial"/>
        </w:rPr>
        <w:t xml:space="preserve">Die restlichen rund 40 Plätze werden an Journalistinnen und ausgewählte Frauen aus dem In- und Ausland vergeben. </w:t>
      </w:r>
      <w:r w:rsidR="003E7159" w:rsidRPr="008C5917">
        <w:rPr>
          <w:rFonts w:eastAsia="Arial" w:cs="Arial"/>
        </w:rPr>
        <w:t xml:space="preserve">Dabei </w:t>
      </w:r>
      <w:r w:rsidR="00AA2776" w:rsidRPr="008C5917">
        <w:rPr>
          <w:rFonts w:eastAsia="Arial" w:cs="Arial"/>
        </w:rPr>
        <w:t xml:space="preserve">wird auf eine möglichst diverse Zusammensetzung geachtet. </w:t>
      </w:r>
    </w:p>
    <w:p w14:paraId="27B80F31" w14:textId="77777777" w:rsidR="00457548" w:rsidRPr="008C5917" w:rsidRDefault="00457548" w:rsidP="0078613A">
      <w:pPr>
        <w:spacing w:line="276" w:lineRule="auto"/>
        <w:jc w:val="both"/>
        <w:rPr>
          <w:rFonts w:eastAsia="Arial" w:cs="Arial"/>
        </w:rPr>
      </w:pPr>
    </w:p>
    <w:p w14:paraId="7EF46F55" w14:textId="648FF520" w:rsidR="0078613A" w:rsidRPr="008C5917" w:rsidRDefault="0050020B" w:rsidP="0078613A">
      <w:pPr>
        <w:spacing w:line="276" w:lineRule="auto"/>
        <w:jc w:val="both"/>
        <w:rPr>
          <w:rFonts w:eastAsia="Arial" w:cs="Arial"/>
        </w:rPr>
      </w:pPr>
      <w:r w:rsidRPr="008C5917">
        <w:rPr>
          <w:rFonts w:eastAsia="Arial" w:cs="Arial"/>
        </w:rPr>
        <w:t xml:space="preserve">Rund 15 erfahrene Bergführerinnen sorgen </w:t>
      </w:r>
      <w:r w:rsidR="003E7159" w:rsidRPr="008C5917">
        <w:rPr>
          <w:rFonts w:eastAsia="Arial" w:cs="Arial"/>
        </w:rPr>
        <w:t>beim Aufstieg</w:t>
      </w:r>
      <w:r w:rsidRPr="008C5917">
        <w:rPr>
          <w:rFonts w:eastAsia="Arial" w:cs="Arial"/>
        </w:rPr>
        <w:t xml:space="preserve"> für die Sicherheit </w:t>
      </w:r>
      <w:r w:rsidR="00296D6C" w:rsidRPr="008C5917">
        <w:rPr>
          <w:rFonts w:eastAsia="Arial" w:cs="Arial"/>
        </w:rPr>
        <w:t>der je</w:t>
      </w:r>
      <w:r w:rsidRPr="008C5917">
        <w:rPr>
          <w:rFonts w:eastAsia="Arial" w:cs="Arial"/>
        </w:rPr>
        <w:t xml:space="preserve"> vier Teilnehmerinnen </w:t>
      </w:r>
      <w:r w:rsidR="00F83811" w:rsidRPr="008C5917">
        <w:rPr>
          <w:rFonts w:eastAsia="Arial" w:cs="Arial"/>
        </w:rPr>
        <w:t>pro</w:t>
      </w:r>
      <w:r w:rsidRPr="008C5917">
        <w:rPr>
          <w:rFonts w:eastAsia="Arial" w:cs="Arial"/>
        </w:rPr>
        <w:t xml:space="preserve"> Seil</w:t>
      </w:r>
      <w:r w:rsidR="0078613A" w:rsidRPr="008C5917">
        <w:rPr>
          <w:rFonts w:eastAsia="Arial" w:cs="Arial"/>
        </w:rPr>
        <w:t xml:space="preserve">. </w:t>
      </w:r>
      <w:r w:rsidR="00296D6C" w:rsidRPr="008C5917">
        <w:rPr>
          <w:rFonts w:eastAsia="Arial" w:cs="Arial"/>
        </w:rPr>
        <w:t>Und m</w:t>
      </w:r>
      <w:r w:rsidR="0078613A" w:rsidRPr="008C5917">
        <w:rPr>
          <w:rFonts w:eastAsia="Arial" w:cs="Arial"/>
        </w:rPr>
        <w:t xml:space="preserve">it dem </w:t>
      </w:r>
      <w:proofErr w:type="spellStart"/>
      <w:r w:rsidR="0078613A" w:rsidRPr="008C5917">
        <w:rPr>
          <w:rFonts w:eastAsia="Arial" w:cs="Arial"/>
        </w:rPr>
        <w:t>Allalinhorn</w:t>
      </w:r>
      <w:proofErr w:type="spellEnd"/>
      <w:r w:rsidR="0078613A" w:rsidRPr="008C5917">
        <w:rPr>
          <w:rFonts w:eastAsia="Arial" w:cs="Arial"/>
        </w:rPr>
        <w:t xml:space="preserve"> wurde ein</w:t>
      </w:r>
      <w:r w:rsidR="00457548" w:rsidRPr="008C5917">
        <w:rPr>
          <w:rFonts w:eastAsia="Arial" w:cs="Arial"/>
        </w:rPr>
        <w:t xml:space="preserve"> Viertausender</w:t>
      </w:r>
      <w:r w:rsidR="0078613A" w:rsidRPr="008C5917">
        <w:rPr>
          <w:rFonts w:eastAsia="Arial" w:cs="Arial"/>
        </w:rPr>
        <w:t xml:space="preserve"> gewählt, der auch für Frauen mit wenig Bergsteigerfahrung geeignet ist. So könnte es für so manche Frau der erste Viertausender ihres Lebens werden. </w:t>
      </w:r>
    </w:p>
    <w:p w14:paraId="79D43C4E" w14:textId="14250833" w:rsidR="0050020B" w:rsidRPr="008C5917" w:rsidRDefault="0050020B" w:rsidP="0050020B">
      <w:pPr>
        <w:spacing w:line="276" w:lineRule="auto"/>
        <w:jc w:val="both"/>
        <w:rPr>
          <w:rFonts w:eastAsia="Arial" w:cs="Arial"/>
        </w:rPr>
      </w:pPr>
    </w:p>
    <w:p w14:paraId="1FFB8F0F" w14:textId="77777777" w:rsidR="00F35658" w:rsidRDefault="00F35658" w:rsidP="005C4548">
      <w:pPr>
        <w:spacing w:line="276" w:lineRule="auto"/>
        <w:jc w:val="both"/>
        <w:rPr>
          <w:rFonts w:eastAsia="Arial" w:cs="Arial"/>
        </w:rPr>
      </w:pPr>
    </w:p>
    <w:p w14:paraId="6640613A" w14:textId="77777777" w:rsidR="00F515B9" w:rsidRDefault="00F515B9" w:rsidP="005C4548">
      <w:pPr>
        <w:spacing w:line="276" w:lineRule="auto"/>
        <w:jc w:val="both"/>
        <w:rPr>
          <w:rFonts w:eastAsia="Arial" w:cs="Arial"/>
        </w:rPr>
      </w:pPr>
    </w:p>
    <w:p w14:paraId="58FD69E3" w14:textId="77777777" w:rsidR="00F515B9" w:rsidRDefault="00F515B9" w:rsidP="005C4548">
      <w:pPr>
        <w:spacing w:line="276" w:lineRule="auto"/>
        <w:jc w:val="both"/>
        <w:rPr>
          <w:rFonts w:eastAsia="Arial" w:cs="Arial"/>
        </w:rPr>
      </w:pPr>
    </w:p>
    <w:p w14:paraId="3C58FB77" w14:textId="77777777" w:rsidR="00F515B9" w:rsidRDefault="00F515B9" w:rsidP="005C4548">
      <w:pPr>
        <w:spacing w:line="276" w:lineRule="auto"/>
        <w:jc w:val="both"/>
        <w:rPr>
          <w:rFonts w:eastAsia="Arial" w:cs="Arial"/>
        </w:rPr>
      </w:pPr>
    </w:p>
    <w:p w14:paraId="1BB8725F" w14:textId="0CD401E2" w:rsidR="00457548" w:rsidRPr="008C5917" w:rsidRDefault="00976BF0" w:rsidP="005C4548">
      <w:pPr>
        <w:spacing w:line="276" w:lineRule="auto"/>
        <w:jc w:val="both"/>
        <w:rPr>
          <w:rFonts w:eastAsia="Arial" w:cs="Arial"/>
        </w:rPr>
      </w:pPr>
      <w:r w:rsidRPr="008C5917">
        <w:rPr>
          <w:rFonts w:eastAsia="Arial" w:cs="Arial"/>
        </w:rPr>
        <w:t>Die Umsetzung des Rekords ist zwischen dem</w:t>
      </w:r>
      <w:r w:rsidR="0050020B" w:rsidRPr="008C5917">
        <w:rPr>
          <w:rFonts w:eastAsia="Arial" w:cs="Arial"/>
        </w:rPr>
        <w:t xml:space="preserve"> 15. </w:t>
      </w:r>
      <w:r w:rsidRPr="008C5917">
        <w:rPr>
          <w:rFonts w:eastAsia="Arial" w:cs="Arial"/>
        </w:rPr>
        <w:t>und</w:t>
      </w:r>
      <w:r w:rsidR="0050020B" w:rsidRPr="008C5917">
        <w:rPr>
          <w:rFonts w:eastAsia="Arial" w:cs="Arial"/>
        </w:rPr>
        <w:t xml:space="preserve"> 17. Juni 2022</w:t>
      </w:r>
      <w:r w:rsidRPr="008C5917">
        <w:rPr>
          <w:rFonts w:eastAsia="Arial" w:cs="Arial"/>
        </w:rPr>
        <w:t xml:space="preserve"> geplant. Je nach Wettersituation erfolgt die Besteigung am Donnerstag oder Freitag.</w:t>
      </w:r>
      <w:r w:rsidR="0050020B" w:rsidRPr="008C5917">
        <w:rPr>
          <w:rFonts w:eastAsia="Arial" w:cs="Arial"/>
        </w:rPr>
        <w:t xml:space="preserve"> </w:t>
      </w:r>
      <w:proofErr w:type="spellStart"/>
      <w:r w:rsidR="0050020B" w:rsidRPr="008C5917">
        <w:rPr>
          <w:rFonts w:eastAsia="Arial" w:cs="Arial"/>
        </w:rPr>
        <w:t>Saas</w:t>
      </w:r>
      <w:proofErr w:type="spellEnd"/>
      <w:r w:rsidR="0050020B" w:rsidRPr="008C5917">
        <w:rPr>
          <w:rFonts w:eastAsia="Arial" w:cs="Arial"/>
        </w:rPr>
        <w:t>-Fee</w:t>
      </w:r>
      <w:r w:rsidRPr="008C5917">
        <w:rPr>
          <w:rFonts w:eastAsia="Arial" w:cs="Arial"/>
        </w:rPr>
        <w:t xml:space="preserve"> dient dabei als Basislager und wird damit </w:t>
      </w:r>
      <w:r w:rsidR="0050020B" w:rsidRPr="008C5917">
        <w:rPr>
          <w:rFonts w:eastAsia="Arial" w:cs="Arial"/>
        </w:rPr>
        <w:t>zum Hotspot für den Frauenbergspor</w:t>
      </w:r>
      <w:r w:rsidR="00457548" w:rsidRPr="008C5917">
        <w:rPr>
          <w:rFonts w:eastAsia="Arial" w:cs="Arial"/>
        </w:rPr>
        <w:t xml:space="preserve">t, wo es nicht nur um das Bergerlebnis </w:t>
      </w:r>
      <w:r w:rsidR="003E7159" w:rsidRPr="008C5917">
        <w:rPr>
          <w:rFonts w:eastAsia="Arial" w:cs="Arial"/>
        </w:rPr>
        <w:t xml:space="preserve">selbst </w:t>
      </w:r>
      <w:r w:rsidR="00457548" w:rsidRPr="008C5917">
        <w:rPr>
          <w:rFonts w:eastAsia="Arial" w:cs="Arial"/>
        </w:rPr>
        <w:t>geht, sondern auch um den Erfahrungsaustausch.</w:t>
      </w:r>
      <w:r w:rsidRPr="008C5917">
        <w:rPr>
          <w:rFonts w:eastAsia="Arial" w:cs="Arial"/>
        </w:rPr>
        <w:t xml:space="preserve"> Das Rahmenprogramm beinhaltet </w:t>
      </w:r>
      <w:r w:rsidR="003E7159" w:rsidRPr="008C5917">
        <w:rPr>
          <w:rFonts w:eastAsia="Arial" w:cs="Arial"/>
        </w:rPr>
        <w:t xml:space="preserve">zudem </w:t>
      </w:r>
      <w:r w:rsidR="00956D9A" w:rsidRPr="008C5917">
        <w:rPr>
          <w:rFonts w:eastAsia="Arial" w:cs="Arial"/>
        </w:rPr>
        <w:t>verschiedene</w:t>
      </w:r>
      <w:r w:rsidRPr="008C5917">
        <w:rPr>
          <w:rFonts w:eastAsia="Arial" w:cs="Arial"/>
        </w:rPr>
        <w:t xml:space="preserve"> Workshops, Trainingsmöglichkeiten, </w:t>
      </w:r>
      <w:r w:rsidR="00956D9A" w:rsidRPr="008C5917">
        <w:rPr>
          <w:rFonts w:eastAsia="Arial" w:cs="Arial"/>
        </w:rPr>
        <w:t>Angebote zur</w:t>
      </w:r>
      <w:r w:rsidRPr="008C5917">
        <w:rPr>
          <w:rFonts w:eastAsia="Arial" w:cs="Arial"/>
        </w:rPr>
        <w:t xml:space="preserve"> Entspannung für Geist und Körper sowie ein feierliches Abendessen nach erfolgreicher </w:t>
      </w:r>
      <w:r w:rsidR="003E7159" w:rsidRPr="008C5917">
        <w:rPr>
          <w:rFonts w:eastAsia="Arial" w:cs="Arial"/>
        </w:rPr>
        <w:t>Gipfelb</w:t>
      </w:r>
      <w:r w:rsidRPr="008C5917">
        <w:rPr>
          <w:rFonts w:eastAsia="Arial" w:cs="Arial"/>
        </w:rPr>
        <w:t xml:space="preserve">esteigung. </w:t>
      </w:r>
    </w:p>
    <w:p w14:paraId="5A557D9A" w14:textId="77777777" w:rsidR="005C4548" w:rsidRPr="008C5917" w:rsidRDefault="005C4548" w:rsidP="005C4548">
      <w:pPr>
        <w:spacing w:line="276" w:lineRule="auto"/>
        <w:jc w:val="both"/>
        <w:rPr>
          <w:rFonts w:eastAsia="Arial" w:cs="Arial"/>
          <w:b/>
          <w:bCs/>
        </w:rPr>
      </w:pPr>
    </w:p>
    <w:p w14:paraId="6C9D8013" w14:textId="03442225" w:rsidR="005C4548" w:rsidRPr="008C5917" w:rsidRDefault="00F83811" w:rsidP="005C4548">
      <w:pPr>
        <w:spacing w:line="276" w:lineRule="auto"/>
        <w:jc w:val="both"/>
        <w:rPr>
          <w:rFonts w:eastAsia="Arial" w:cs="Arial"/>
        </w:rPr>
      </w:pPr>
      <w:r w:rsidRPr="008C5917">
        <w:rPr>
          <w:rFonts w:eastAsia="Arial" w:cs="Arial"/>
          <w:b/>
          <w:bCs/>
        </w:rPr>
        <w:t>«Women-</w:t>
      </w:r>
      <w:proofErr w:type="spellStart"/>
      <w:r w:rsidRPr="008C5917">
        <w:rPr>
          <w:rFonts w:eastAsia="Arial" w:cs="Arial"/>
          <w:b/>
          <w:bCs/>
        </w:rPr>
        <w:t>only</w:t>
      </w:r>
      <w:proofErr w:type="spellEnd"/>
      <w:r w:rsidRPr="008C5917">
        <w:rPr>
          <w:rFonts w:eastAsia="Arial" w:cs="Arial"/>
          <w:b/>
          <w:bCs/>
        </w:rPr>
        <w:t xml:space="preserve"> Travel»: </w:t>
      </w:r>
      <w:r w:rsidR="005C4548" w:rsidRPr="008C5917">
        <w:rPr>
          <w:rFonts w:eastAsia="Arial" w:cs="Arial"/>
          <w:b/>
          <w:bCs/>
        </w:rPr>
        <w:t>Grosses Potenzial für die Destination Schweiz</w:t>
      </w:r>
      <w:r w:rsidR="005C4548" w:rsidRPr="008C5917">
        <w:rPr>
          <w:rFonts w:eastAsia="Arial" w:cs="Arial"/>
        </w:rPr>
        <w:t xml:space="preserve"> </w:t>
      </w:r>
    </w:p>
    <w:p w14:paraId="2F450A8E" w14:textId="33B7F44A" w:rsidR="0013763C" w:rsidRPr="008C5917" w:rsidRDefault="00EA13A0" w:rsidP="0013763C">
      <w:pPr>
        <w:spacing w:line="276" w:lineRule="auto"/>
        <w:jc w:val="both"/>
        <w:rPr>
          <w:rFonts w:eastAsia="Arial" w:cs="Arial"/>
        </w:rPr>
      </w:pPr>
      <w:r w:rsidRPr="008C5917">
        <w:rPr>
          <w:rFonts w:eastAsia="Arial" w:cs="Arial"/>
        </w:rPr>
        <w:t>ST sieht für die Schweizer Tourismusbranche grosses Potenzial für Frauenreisen. Die Schweiz kann dank der diversen und intakten Natur bei der weiblichen Zielgruppe punkten</w:t>
      </w:r>
      <w:r w:rsidR="003A7C94" w:rsidRPr="008C5917">
        <w:rPr>
          <w:rFonts w:eastAsia="Arial" w:cs="Arial"/>
        </w:rPr>
        <w:t>.</w:t>
      </w:r>
      <w:r w:rsidRPr="008C5917">
        <w:rPr>
          <w:rFonts w:eastAsia="Arial" w:cs="Arial"/>
        </w:rPr>
        <w:t xml:space="preserve"> </w:t>
      </w:r>
      <w:r w:rsidR="00713208" w:rsidRPr="008C5917">
        <w:rPr>
          <w:rFonts w:eastAsia="Arial" w:cs="Arial"/>
        </w:rPr>
        <w:t>A</w:t>
      </w:r>
      <w:r w:rsidRPr="008C5917">
        <w:rPr>
          <w:rFonts w:eastAsia="Arial" w:cs="Arial"/>
        </w:rPr>
        <w:t xml:space="preserve">uch in den Bereichen Sauberkeit und Nachhaltigkeit </w:t>
      </w:r>
      <w:r w:rsidR="00713208" w:rsidRPr="008C5917">
        <w:rPr>
          <w:rFonts w:eastAsia="Arial" w:cs="Arial"/>
        </w:rPr>
        <w:t xml:space="preserve">belegt die Schweiz </w:t>
      </w:r>
      <w:r w:rsidRPr="008C5917">
        <w:rPr>
          <w:rFonts w:eastAsia="Arial" w:cs="Arial"/>
        </w:rPr>
        <w:t xml:space="preserve">regelmässig die vordersten Plätze der internationalen Ranglisten. Alles Aspekte, auf die Frauen besonders Wert legen. Zudem sind die </w:t>
      </w:r>
      <w:r w:rsidR="005C4548" w:rsidRPr="008C5917">
        <w:rPr>
          <w:rFonts w:eastAsia="Arial" w:cs="Arial"/>
        </w:rPr>
        <w:t xml:space="preserve">Voraussetzungen für mehr Frauen im Berg- und allgemein im </w:t>
      </w:r>
      <w:proofErr w:type="spellStart"/>
      <w:r w:rsidR="005C4548" w:rsidRPr="008C5917">
        <w:rPr>
          <w:rFonts w:eastAsia="Arial" w:cs="Arial"/>
        </w:rPr>
        <w:t>Outdoorsport</w:t>
      </w:r>
      <w:proofErr w:type="spellEnd"/>
      <w:r w:rsidR="005C4548" w:rsidRPr="008C5917">
        <w:rPr>
          <w:rFonts w:eastAsia="Arial" w:cs="Arial"/>
        </w:rPr>
        <w:t xml:space="preserve"> </w:t>
      </w:r>
      <w:r w:rsidRPr="008C5917">
        <w:rPr>
          <w:rFonts w:eastAsia="Arial" w:cs="Arial"/>
        </w:rPr>
        <w:t>immer</w:t>
      </w:r>
      <w:r w:rsidR="005C4548" w:rsidRPr="008C5917">
        <w:rPr>
          <w:rFonts w:eastAsia="Arial" w:cs="Arial"/>
        </w:rPr>
        <w:t xml:space="preserve"> besser</w:t>
      </w:r>
      <w:r w:rsidR="00713208" w:rsidRPr="008C5917">
        <w:rPr>
          <w:rFonts w:eastAsia="Arial" w:cs="Arial"/>
        </w:rPr>
        <w:t>:</w:t>
      </w:r>
      <w:r w:rsidR="005C4548" w:rsidRPr="008C5917">
        <w:rPr>
          <w:rFonts w:eastAsia="Arial" w:cs="Arial"/>
        </w:rPr>
        <w:t xml:space="preserve"> In den entwickelten Ländern wächst die Zahl der gut ausgebildeten, finanziell unabhängigen Frauen mit </w:t>
      </w:r>
      <w:r w:rsidR="00F83811" w:rsidRPr="008C5917">
        <w:rPr>
          <w:rFonts w:eastAsia="Arial" w:cs="Arial"/>
        </w:rPr>
        <w:t xml:space="preserve">einem </w:t>
      </w:r>
      <w:r w:rsidR="005C4548" w:rsidRPr="008C5917">
        <w:rPr>
          <w:rFonts w:eastAsia="Arial" w:cs="Arial"/>
        </w:rPr>
        <w:t>Bedürfnis nach sportlichen Abenteuern in der Natur. Im Tourismus zeigt sich diese Entwicklung in der immer grösseren Nachfrage nach «Women-</w:t>
      </w:r>
      <w:proofErr w:type="spellStart"/>
      <w:r w:rsidR="005C4548" w:rsidRPr="008C5917">
        <w:rPr>
          <w:rFonts w:eastAsia="Arial" w:cs="Arial"/>
        </w:rPr>
        <w:t>only</w:t>
      </w:r>
      <w:proofErr w:type="spellEnd"/>
      <w:r w:rsidR="005C4548" w:rsidRPr="008C5917">
        <w:rPr>
          <w:rFonts w:eastAsia="Arial" w:cs="Arial"/>
        </w:rPr>
        <w:t xml:space="preserve"> Travel». </w:t>
      </w:r>
      <w:r w:rsidR="0013763C" w:rsidRPr="008C5917">
        <w:rPr>
          <w:rFonts w:eastAsia="Arial" w:cs="Arial"/>
        </w:rPr>
        <w:t xml:space="preserve">Auf der Plattform </w:t>
      </w:r>
      <w:hyperlink r:id="rId9">
        <w:r w:rsidR="0013763C" w:rsidRPr="008C5917">
          <w:rPr>
            <w:rStyle w:val="Hyperlink"/>
            <w:rFonts w:eastAsia="Arial" w:cs="Arial"/>
          </w:rPr>
          <w:t>MySwitzerland.com/</w:t>
        </w:r>
        <w:proofErr w:type="spellStart"/>
        <w:r w:rsidR="0013763C" w:rsidRPr="008C5917">
          <w:rPr>
            <w:rStyle w:val="Hyperlink"/>
            <w:rFonts w:eastAsia="Arial" w:cs="Arial"/>
          </w:rPr>
          <w:t>women</w:t>
        </w:r>
        <w:proofErr w:type="spellEnd"/>
      </w:hyperlink>
      <w:r w:rsidR="0013763C" w:rsidRPr="008C5917">
        <w:rPr>
          <w:rFonts w:eastAsia="Arial" w:cs="Arial"/>
        </w:rPr>
        <w:t xml:space="preserve"> hat ST deshalb im Rahmen der Initiative 100 % Women viel Inspiration für Erlebnisse zusammen</w:t>
      </w:r>
      <w:r w:rsidR="00F83811" w:rsidRPr="008C5917">
        <w:rPr>
          <w:rFonts w:eastAsia="Arial" w:cs="Arial"/>
        </w:rPr>
        <w:softHyphen/>
      </w:r>
      <w:r w:rsidR="0013763C" w:rsidRPr="008C5917">
        <w:rPr>
          <w:rFonts w:eastAsia="Arial" w:cs="Arial"/>
        </w:rPr>
        <w:t>gestellt, die speziell auf die B</w:t>
      </w:r>
      <w:r w:rsidR="0013763C" w:rsidRPr="008C5917">
        <w:rPr>
          <w:rFonts w:cs="Arial"/>
          <w:color w:val="000000" w:themeColor="text1"/>
        </w:rPr>
        <w:t xml:space="preserve">edürfnisse von Frauen eingehen. Darunter auch </w:t>
      </w:r>
      <w:r w:rsidR="0013763C" w:rsidRPr="008C5917">
        <w:rPr>
          <w:rFonts w:eastAsia="Arial" w:cs="Arial"/>
        </w:rPr>
        <w:t>elf mehrtägige Angebote in den Bereichen Bergsport, Wandern und E-Biken</w:t>
      </w:r>
      <w:r w:rsidR="003A7C94" w:rsidRPr="008C5917">
        <w:rPr>
          <w:rFonts w:eastAsia="Arial" w:cs="Arial"/>
        </w:rPr>
        <w:t xml:space="preserve">, </w:t>
      </w:r>
      <w:r w:rsidR="0013763C" w:rsidRPr="008C5917">
        <w:rPr>
          <w:rFonts w:eastAsia="Arial" w:cs="Arial"/>
        </w:rPr>
        <w:t xml:space="preserve">die ausschliesslich von weiblichen Guides geführt werden. Die Touren werden von der Mammut Alpine School (MAS) </w:t>
      </w:r>
      <w:r w:rsidR="0013763C" w:rsidRPr="00F515B9">
        <w:rPr>
          <w:rFonts w:eastAsia="Arial" w:cs="Arial"/>
        </w:rPr>
        <w:t>und</w:t>
      </w:r>
      <w:r w:rsidR="007779BC" w:rsidRPr="00F515B9">
        <w:rPr>
          <w:rFonts w:eastAsia="Arial" w:cs="Arial"/>
        </w:rPr>
        <w:t xml:space="preserve"> </w:t>
      </w:r>
      <w:r w:rsidR="004074BF" w:rsidRPr="00F515B9">
        <w:rPr>
          <w:rFonts w:eastAsia="Arial" w:cs="Arial"/>
        </w:rPr>
        <w:t>o</w:t>
      </w:r>
      <w:r w:rsidR="007779BC" w:rsidRPr="00F515B9">
        <w:rPr>
          <w:rFonts w:eastAsia="Arial" w:cs="Arial"/>
        </w:rPr>
        <w:t>ut</w:t>
      </w:r>
      <w:r w:rsidR="004074BF" w:rsidRPr="00F515B9">
        <w:rPr>
          <w:rFonts w:eastAsia="Arial" w:cs="Arial"/>
        </w:rPr>
        <w:t xml:space="preserve"> </w:t>
      </w:r>
      <w:r w:rsidR="007779BC" w:rsidRPr="00F515B9">
        <w:rPr>
          <w:rFonts w:eastAsia="Arial" w:cs="Arial"/>
        </w:rPr>
        <w:t>&amp;</w:t>
      </w:r>
      <w:r w:rsidR="004074BF" w:rsidRPr="00F515B9">
        <w:rPr>
          <w:rFonts w:eastAsia="Arial" w:cs="Arial"/>
        </w:rPr>
        <w:t xml:space="preserve"> </w:t>
      </w:r>
      <w:r w:rsidR="007779BC" w:rsidRPr="00F515B9">
        <w:rPr>
          <w:rFonts w:eastAsia="Arial" w:cs="Arial"/>
        </w:rPr>
        <w:t>A</w:t>
      </w:r>
      <w:r w:rsidR="00F71CDF" w:rsidRPr="00F515B9">
        <w:rPr>
          <w:rFonts w:eastAsia="Arial" w:cs="Arial"/>
        </w:rPr>
        <w:t>BOUT -</w:t>
      </w:r>
      <w:r w:rsidR="007779BC" w:rsidRPr="00F515B9">
        <w:rPr>
          <w:rFonts w:eastAsia="Arial" w:cs="Arial"/>
        </w:rPr>
        <w:t xml:space="preserve"> </w:t>
      </w:r>
      <w:proofErr w:type="spellStart"/>
      <w:r w:rsidR="007779BC" w:rsidRPr="00F515B9">
        <w:rPr>
          <w:rFonts w:eastAsia="Arial" w:cs="Arial"/>
        </w:rPr>
        <w:t>Switzerland</w:t>
      </w:r>
      <w:proofErr w:type="spellEnd"/>
      <w:r w:rsidR="007779BC" w:rsidRPr="00F515B9">
        <w:rPr>
          <w:rFonts w:eastAsia="Arial" w:cs="Arial"/>
        </w:rPr>
        <w:t xml:space="preserve"> Trekking</w:t>
      </w:r>
      <w:r w:rsidR="0013763C" w:rsidRPr="008C5917">
        <w:rPr>
          <w:rFonts w:eastAsia="Arial" w:cs="Arial"/>
        </w:rPr>
        <w:t xml:space="preserve"> </w:t>
      </w:r>
      <w:r w:rsidR="007779BC" w:rsidRPr="008C5917">
        <w:rPr>
          <w:rFonts w:eastAsia="Arial" w:cs="Arial"/>
        </w:rPr>
        <w:t>o</w:t>
      </w:r>
      <w:r w:rsidRPr="008C5917">
        <w:rPr>
          <w:rFonts w:eastAsia="Arial" w:cs="Arial"/>
        </w:rPr>
        <w:t>rganisiert</w:t>
      </w:r>
      <w:r w:rsidR="0013763C" w:rsidRPr="008C5917">
        <w:rPr>
          <w:rFonts w:eastAsia="Arial" w:cs="Arial"/>
        </w:rPr>
        <w:t xml:space="preserve"> und sind direkt über deren Websites buchbar. </w:t>
      </w:r>
    </w:p>
    <w:p w14:paraId="61B44319" w14:textId="2C46AC9A" w:rsidR="00457548" w:rsidRPr="008C5917" w:rsidRDefault="00457548" w:rsidP="009D7683">
      <w:pPr>
        <w:spacing w:line="276" w:lineRule="auto"/>
        <w:jc w:val="both"/>
        <w:rPr>
          <w:rFonts w:eastAsia="Arial" w:cs="Arial"/>
        </w:rPr>
      </w:pPr>
    </w:p>
    <w:p w14:paraId="4272D9A4" w14:textId="70E018D6" w:rsidR="00A0619F" w:rsidRPr="008C5917" w:rsidRDefault="009332FF" w:rsidP="009D7683">
      <w:pPr>
        <w:spacing w:line="276" w:lineRule="auto"/>
        <w:jc w:val="both"/>
        <w:rPr>
          <w:rFonts w:eastAsia="Arial" w:cs="Arial"/>
        </w:rPr>
      </w:pPr>
      <w:r w:rsidRPr="008C5917">
        <w:rPr>
          <w:rFonts w:eastAsia="Arial" w:cs="Arial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5D309E" wp14:editId="4D3AE5D5">
                <wp:simplePos x="0" y="0"/>
                <wp:positionH relativeFrom="column">
                  <wp:posOffset>-58458</wp:posOffset>
                </wp:positionH>
                <wp:positionV relativeFrom="paragraph">
                  <wp:posOffset>146547</wp:posOffset>
                </wp:positionV>
                <wp:extent cx="6096635" cy="1475715"/>
                <wp:effectExtent l="0" t="0" r="12065" b="1079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635" cy="147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D54FF" w14:textId="77777777" w:rsidR="00F515B9" w:rsidRDefault="00F515B9" w:rsidP="00955D99">
                            <w:pPr>
                              <w:spacing w:line="276" w:lineRule="auto"/>
                              <w:jc w:val="both"/>
                              <w:rPr>
                                <w:rFonts w:eastAsia="Arial" w:cs="Arial"/>
                                <w:b/>
                                <w:bCs/>
                              </w:rPr>
                            </w:pPr>
                          </w:p>
                          <w:p w14:paraId="06021B3B" w14:textId="41C1E4BF" w:rsidR="00770C0B" w:rsidRPr="00F515B9" w:rsidRDefault="00955D99" w:rsidP="00955D99">
                            <w:pPr>
                              <w:spacing w:line="276" w:lineRule="auto"/>
                              <w:jc w:val="both"/>
                              <w:rPr>
                                <w:rFonts w:eastAsia="Arial" w:cs="Arial"/>
                                <w:b/>
                                <w:bCs/>
                              </w:rPr>
                            </w:pPr>
                            <w:r w:rsidRPr="00F515B9">
                              <w:rPr>
                                <w:rFonts w:eastAsia="Arial" w:cs="Arial"/>
                                <w:b/>
                                <w:bCs/>
                              </w:rPr>
                              <w:t xml:space="preserve">Mitmachen bei der </w:t>
                            </w:r>
                            <w:r w:rsidR="00BB1369">
                              <w:rPr>
                                <w:rFonts w:eastAsia="Arial" w:cs="Arial"/>
                                <w:b/>
                                <w:bCs/>
                              </w:rPr>
                              <w:t>längsten</w:t>
                            </w:r>
                            <w:r w:rsidRPr="00F515B9">
                              <w:rPr>
                                <w:rFonts w:eastAsia="Arial" w:cs="Arial"/>
                                <w:b/>
                                <w:bCs/>
                              </w:rPr>
                              <w:t xml:space="preserve"> Frauenseilschaft der </w:t>
                            </w:r>
                            <w:r w:rsidR="00770C0B" w:rsidRPr="00F515B9">
                              <w:rPr>
                                <w:rFonts w:eastAsia="Arial" w:cs="Arial"/>
                                <w:b/>
                                <w:bCs/>
                              </w:rPr>
                              <w:t xml:space="preserve">Welt. </w:t>
                            </w:r>
                          </w:p>
                          <w:p w14:paraId="7D2677B3" w14:textId="2201D591" w:rsidR="00955D99" w:rsidRPr="00F515B9" w:rsidRDefault="00FD4E4E" w:rsidP="00955D99">
                            <w:pPr>
                              <w:spacing w:line="276" w:lineRule="auto"/>
                              <w:jc w:val="both"/>
                              <w:rPr>
                                <w:rFonts w:eastAsia="Arial" w:cs="Arial"/>
                              </w:rPr>
                            </w:pPr>
                            <w:r w:rsidRPr="00F515B9">
                              <w:rPr>
                                <w:rFonts w:eastAsia="Arial" w:cs="Arial"/>
                              </w:rPr>
                              <w:t xml:space="preserve">Interessierte Journalistinnen, die den Aufstieg mit der </w:t>
                            </w:r>
                            <w:r w:rsidR="00BB1369">
                              <w:rPr>
                                <w:rFonts w:eastAsia="Arial" w:cs="Arial"/>
                              </w:rPr>
                              <w:t>längsten</w:t>
                            </w:r>
                            <w:r w:rsidRPr="00F515B9">
                              <w:rPr>
                                <w:rFonts w:eastAsia="Arial" w:cs="Arial"/>
                              </w:rPr>
                              <w:t xml:space="preserve"> Frauenseilschaft der </w:t>
                            </w:r>
                            <w:r w:rsidR="00770C0B" w:rsidRPr="00F515B9">
                              <w:rPr>
                                <w:rFonts w:eastAsia="Arial" w:cs="Arial"/>
                              </w:rPr>
                              <w:t>Welt</w:t>
                            </w:r>
                            <w:r w:rsidRPr="00F515B9">
                              <w:rPr>
                                <w:rFonts w:eastAsia="Arial" w:cs="Arial"/>
                              </w:rPr>
                              <w:t xml:space="preserve"> </w:t>
                            </w:r>
                            <w:r w:rsidR="006A74B7" w:rsidRPr="00F515B9">
                              <w:rPr>
                                <w:rFonts w:eastAsia="Arial" w:cs="Arial"/>
                              </w:rPr>
                              <w:t>selbst</w:t>
                            </w:r>
                            <w:r w:rsidRPr="00F515B9">
                              <w:rPr>
                                <w:rFonts w:eastAsia="Arial" w:cs="Arial"/>
                              </w:rPr>
                              <w:t xml:space="preserve"> erleben möch</w:t>
                            </w:r>
                            <w:r w:rsidR="006A74B7" w:rsidRPr="00F515B9">
                              <w:rPr>
                                <w:rFonts w:eastAsia="Arial" w:cs="Arial"/>
                              </w:rPr>
                              <w:t>t</w:t>
                            </w:r>
                            <w:r w:rsidRPr="00F515B9">
                              <w:rPr>
                                <w:rFonts w:eastAsia="Arial" w:cs="Arial"/>
                              </w:rPr>
                              <w:t xml:space="preserve">en, können sich über </w:t>
                            </w:r>
                            <w:hyperlink r:id="rId10" w:history="1">
                              <w:r w:rsidRPr="00F515B9">
                                <w:rPr>
                                  <w:rStyle w:val="Hyperlink"/>
                                  <w:rFonts w:eastAsia="Arial" w:cs="Arial"/>
                                </w:rPr>
                                <w:t>media@switzerland.com</w:t>
                              </w:r>
                            </w:hyperlink>
                            <w:r w:rsidRPr="00F515B9">
                              <w:rPr>
                                <w:rFonts w:eastAsia="Arial" w:cs="Arial"/>
                              </w:rPr>
                              <w:t xml:space="preserve"> </w:t>
                            </w:r>
                            <w:r w:rsidR="007779BC" w:rsidRPr="00F515B9">
                              <w:rPr>
                                <w:rFonts w:eastAsia="Arial" w:cs="Arial"/>
                              </w:rPr>
                              <w:t xml:space="preserve">melden. </w:t>
                            </w:r>
                            <w:r w:rsidRPr="00F515B9">
                              <w:rPr>
                                <w:rFonts w:eastAsia="Arial" w:cs="Arial"/>
                              </w:rPr>
                              <w:t>Es steht eine begrenzte Anzahl an Plätzen</w:t>
                            </w:r>
                            <w:r w:rsidR="006A74B7" w:rsidRPr="00F515B9">
                              <w:rPr>
                                <w:rFonts w:eastAsia="Arial" w:cs="Arial"/>
                              </w:rPr>
                              <w:t xml:space="preserve"> </w:t>
                            </w:r>
                            <w:r w:rsidRPr="00F515B9">
                              <w:rPr>
                                <w:rFonts w:eastAsia="Arial" w:cs="Arial"/>
                              </w:rPr>
                              <w:t xml:space="preserve">zur Verfügung. </w:t>
                            </w:r>
                          </w:p>
                          <w:p w14:paraId="47CB1187" w14:textId="77777777" w:rsidR="00955D99" w:rsidRPr="00F515B9" w:rsidRDefault="00955D99" w:rsidP="00955D99">
                            <w:pPr>
                              <w:spacing w:line="276" w:lineRule="auto"/>
                              <w:jc w:val="both"/>
                              <w:rPr>
                                <w:rFonts w:eastAsia="Arial" w:cs="Arial"/>
                              </w:rPr>
                            </w:pPr>
                          </w:p>
                          <w:p w14:paraId="546C397D" w14:textId="0A22DDC1" w:rsidR="00955D99" w:rsidRPr="00F515B9" w:rsidRDefault="006A74B7" w:rsidP="00955D99">
                            <w:pPr>
                              <w:spacing w:line="276" w:lineRule="auto"/>
                              <w:jc w:val="both"/>
                              <w:rPr>
                                <w:rFonts w:eastAsia="Arial" w:cs="Arial"/>
                              </w:rPr>
                            </w:pPr>
                            <w:r w:rsidRPr="00F515B9">
                              <w:rPr>
                                <w:rFonts w:eastAsia="Arial" w:cs="Arial"/>
                              </w:rPr>
                              <w:t>Alle anderen</w:t>
                            </w:r>
                            <w:r w:rsidR="00955D99" w:rsidRPr="00F515B9">
                              <w:rPr>
                                <w:rFonts w:eastAsia="Arial" w:cs="Arial"/>
                              </w:rPr>
                              <w:t xml:space="preserve"> Frauen</w:t>
                            </w:r>
                            <w:r w:rsidRPr="00F515B9">
                              <w:rPr>
                                <w:rFonts w:eastAsia="Arial" w:cs="Arial"/>
                              </w:rPr>
                              <w:t>, die a</w:t>
                            </w:r>
                            <w:r w:rsidR="009332FF" w:rsidRPr="00F515B9">
                              <w:rPr>
                                <w:rFonts w:eastAsia="Arial" w:cs="Arial"/>
                              </w:rPr>
                              <w:t xml:space="preserve">n diesem </w:t>
                            </w:r>
                            <w:r w:rsidRPr="00F515B9">
                              <w:rPr>
                                <w:rFonts w:eastAsia="Arial" w:cs="Arial"/>
                              </w:rPr>
                              <w:t>Ereignis dabei sein möchten,</w:t>
                            </w:r>
                            <w:r w:rsidR="00955D99" w:rsidRPr="00F515B9">
                              <w:rPr>
                                <w:rFonts w:eastAsia="Arial" w:cs="Arial"/>
                              </w:rPr>
                              <w:t xml:space="preserve"> können </w:t>
                            </w:r>
                            <w:r w:rsidRPr="00F515B9">
                              <w:rPr>
                                <w:rFonts w:eastAsia="Arial" w:cs="Arial"/>
                              </w:rPr>
                              <w:t>si</w:t>
                            </w:r>
                            <w:r w:rsidR="005C4548" w:rsidRPr="00F515B9">
                              <w:rPr>
                                <w:rFonts w:eastAsia="Arial" w:cs="Arial"/>
                              </w:rPr>
                              <w:t xml:space="preserve">ch online </w:t>
                            </w:r>
                            <w:r w:rsidR="00955D99" w:rsidRPr="00F515B9">
                              <w:rPr>
                                <w:rFonts w:eastAsia="Arial" w:cs="Arial"/>
                              </w:rPr>
                              <w:t xml:space="preserve">über </w:t>
                            </w:r>
                            <w:hyperlink r:id="rId11" w:history="1">
                              <w:r w:rsidR="00955D99" w:rsidRPr="000178A3">
                                <w:rPr>
                                  <w:rStyle w:val="Hyperlink"/>
                                  <w:rFonts w:eastAsia="Arial" w:cs="Arial"/>
                                </w:rPr>
                                <w:t>MySwitzerland.com</w:t>
                              </w:r>
                              <w:r w:rsidR="007779BC" w:rsidRPr="000178A3">
                                <w:rPr>
                                  <w:rStyle w:val="Hyperlink"/>
                                  <w:rFonts w:eastAsia="Arial" w:cs="Arial"/>
                                </w:rPr>
                                <w:t>/</w:t>
                              </w:r>
                              <w:proofErr w:type="spellStart"/>
                              <w:r w:rsidR="007779BC" w:rsidRPr="000178A3">
                                <w:rPr>
                                  <w:rStyle w:val="Hyperlink"/>
                                  <w:rFonts w:eastAsia="Arial" w:cs="Arial"/>
                                </w:rPr>
                                <w:t>worldrecord</w:t>
                              </w:r>
                              <w:proofErr w:type="spellEnd"/>
                            </w:hyperlink>
                            <w:r w:rsidR="007779BC" w:rsidRPr="00F515B9">
                              <w:rPr>
                                <w:rFonts w:eastAsia="Arial" w:cs="Arial"/>
                              </w:rPr>
                              <w:t xml:space="preserve"> </w:t>
                            </w:r>
                            <w:r w:rsidR="00955D99" w:rsidRPr="00F515B9">
                              <w:rPr>
                                <w:rFonts w:eastAsia="Arial" w:cs="Arial"/>
                              </w:rPr>
                              <w:t xml:space="preserve">bis zum </w:t>
                            </w:r>
                            <w:r w:rsidR="007779BC" w:rsidRPr="00F515B9">
                              <w:rPr>
                                <w:rFonts w:eastAsia="Arial" w:cs="Arial"/>
                              </w:rPr>
                              <w:t>15.</w:t>
                            </w:r>
                            <w:r w:rsidR="00955D99" w:rsidRPr="00F515B9">
                              <w:rPr>
                                <w:rFonts w:eastAsia="Arial" w:cs="Arial"/>
                              </w:rPr>
                              <w:t xml:space="preserve"> April 2022 bewerben. </w:t>
                            </w:r>
                          </w:p>
                          <w:p w14:paraId="5E0C1437" w14:textId="77777777" w:rsidR="00955D99" w:rsidRDefault="00955D9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D309E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4.6pt;margin-top:11.55pt;width:480.05pt;height:11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" filled="f" strokecolor="black [3213]" strokeweight=".5pt">
                <v:textbox inset="0,0,0,0">
                  <w:txbxContent>
                    <w:p w14:paraId="1D7D54FF" w14:textId="77777777" w:rsidR="00F515B9" w:rsidRDefault="00F515B9" w:rsidP="00955D99">
                      <w:pPr>
                        <w:spacing w:line="276" w:lineRule="auto"/>
                        <w:jc w:val="both"/>
                        <w:rPr>
                          <w:rFonts w:eastAsia="Arial" w:cs="Arial"/>
                          <w:b/>
                          <w:bCs/>
                        </w:rPr>
                      </w:pPr>
                    </w:p>
                    <w:p w14:paraId="06021B3B" w14:textId="41C1E4BF" w:rsidR="00770C0B" w:rsidRPr="00F515B9" w:rsidRDefault="00955D99" w:rsidP="00955D99">
                      <w:pPr>
                        <w:spacing w:line="276" w:lineRule="auto"/>
                        <w:jc w:val="both"/>
                        <w:rPr>
                          <w:rFonts w:eastAsia="Arial" w:cs="Arial"/>
                          <w:b/>
                          <w:bCs/>
                        </w:rPr>
                      </w:pPr>
                      <w:r w:rsidRPr="00F515B9">
                        <w:rPr>
                          <w:rFonts w:eastAsia="Arial" w:cs="Arial"/>
                          <w:b/>
                          <w:bCs/>
                        </w:rPr>
                        <w:t xml:space="preserve">Mitmachen bei der </w:t>
                      </w:r>
                      <w:r w:rsidR="00BB1369">
                        <w:rPr>
                          <w:rFonts w:eastAsia="Arial" w:cs="Arial"/>
                          <w:b/>
                          <w:bCs/>
                        </w:rPr>
                        <w:t>längsten</w:t>
                      </w:r>
                      <w:r w:rsidRPr="00F515B9">
                        <w:rPr>
                          <w:rFonts w:eastAsia="Arial" w:cs="Arial"/>
                          <w:b/>
                          <w:bCs/>
                        </w:rPr>
                        <w:t xml:space="preserve"> Frauenseilschaft der </w:t>
                      </w:r>
                      <w:r w:rsidR="00770C0B" w:rsidRPr="00F515B9">
                        <w:rPr>
                          <w:rFonts w:eastAsia="Arial" w:cs="Arial"/>
                          <w:b/>
                          <w:bCs/>
                        </w:rPr>
                        <w:t xml:space="preserve">Welt. </w:t>
                      </w:r>
                    </w:p>
                    <w:p w14:paraId="7D2677B3" w14:textId="2201D591" w:rsidR="00955D99" w:rsidRPr="00F515B9" w:rsidRDefault="00FD4E4E" w:rsidP="00955D99">
                      <w:pPr>
                        <w:spacing w:line="276" w:lineRule="auto"/>
                        <w:jc w:val="both"/>
                        <w:rPr>
                          <w:rFonts w:eastAsia="Arial" w:cs="Arial"/>
                        </w:rPr>
                      </w:pPr>
                      <w:r w:rsidRPr="00F515B9">
                        <w:rPr>
                          <w:rFonts w:eastAsia="Arial" w:cs="Arial"/>
                        </w:rPr>
                        <w:t xml:space="preserve">Interessierte Journalistinnen, die den Aufstieg mit der </w:t>
                      </w:r>
                      <w:r w:rsidR="00BB1369">
                        <w:rPr>
                          <w:rFonts w:eastAsia="Arial" w:cs="Arial"/>
                        </w:rPr>
                        <w:t>längsten</w:t>
                      </w:r>
                      <w:r w:rsidRPr="00F515B9">
                        <w:rPr>
                          <w:rFonts w:eastAsia="Arial" w:cs="Arial"/>
                        </w:rPr>
                        <w:t xml:space="preserve"> Frauenseilschaft der </w:t>
                      </w:r>
                      <w:r w:rsidR="00770C0B" w:rsidRPr="00F515B9">
                        <w:rPr>
                          <w:rFonts w:eastAsia="Arial" w:cs="Arial"/>
                        </w:rPr>
                        <w:t>Welt</w:t>
                      </w:r>
                      <w:r w:rsidRPr="00F515B9">
                        <w:rPr>
                          <w:rFonts w:eastAsia="Arial" w:cs="Arial"/>
                        </w:rPr>
                        <w:t xml:space="preserve"> </w:t>
                      </w:r>
                      <w:r w:rsidR="006A74B7" w:rsidRPr="00F515B9">
                        <w:rPr>
                          <w:rFonts w:eastAsia="Arial" w:cs="Arial"/>
                        </w:rPr>
                        <w:t>selbst</w:t>
                      </w:r>
                      <w:r w:rsidRPr="00F515B9">
                        <w:rPr>
                          <w:rFonts w:eastAsia="Arial" w:cs="Arial"/>
                        </w:rPr>
                        <w:t xml:space="preserve"> erleben möch</w:t>
                      </w:r>
                      <w:r w:rsidR="006A74B7" w:rsidRPr="00F515B9">
                        <w:rPr>
                          <w:rFonts w:eastAsia="Arial" w:cs="Arial"/>
                        </w:rPr>
                        <w:t>t</w:t>
                      </w:r>
                      <w:r w:rsidRPr="00F515B9">
                        <w:rPr>
                          <w:rFonts w:eastAsia="Arial" w:cs="Arial"/>
                        </w:rPr>
                        <w:t xml:space="preserve">en, können sich über </w:t>
                      </w:r>
                      <w:hyperlink r:id="rId12" w:history="1">
                        <w:r w:rsidRPr="00F515B9">
                          <w:rPr>
                            <w:rStyle w:val="Hyperlink"/>
                            <w:rFonts w:eastAsia="Arial" w:cs="Arial"/>
                          </w:rPr>
                          <w:t>media@switzerland.com</w:t>
                        </w:r>
                      </w:hyperlink>
                      <w:r w:rsidRPr="00F515B9">
                        <w:rPr>
                          <w:rFonts w:eastAsia="Arial" w:cs="Arial"/>
                        </w:rPr>
                        <w:t xml:space="preserve"> </w:t>
                      </w:r>
                      <w:r w:rsidR="007779BC" w:rsidRPr="00F515B9">
                        <w:rPr>
                          <w:rFonts w:eastAsia="Arial" w:cs="Arial"/>
                        </w:rPr>
                        <w:t xml:space="preserve">melden. </w:t>
                      </w:r>
                      <w:r w:rsidRPr="00F515B9">
                        <w:rPr>
                          <w:rFonts w:eastAsia="Arial" w:cs="Arial"/>
                        </w:rPr>
                        <w:t>Es steht eine begrenzte Anzahl an Plätzen</w:t>
                      </w:r>
                      <w:r w:rsidR="006A74B7" w:rsidRPr="00F515B9">
                        <w:rPr>
                          <w:rFonts w:eastAsia="Arial" w:cs="Arial"/>
                        </w:rPr>
                        <w:t xml:space="preserve"> </w:t>
                      </w:r>
                      <w:r w:rsidRPr="00F515B9">
                        <w:rPr>
                          <w:rFonts w:eastAsia="Arial" w:cs="Arial"/>
                        </w:rPr>
                        <w:t xml:space="preserve">zur Verfügung. </w:t>
                      </w:r>
                    </w:p>
                    <w:p w14:paraId="47CB1187" w14:textId="77777777" w:rsidR="00955D99" w:rsidRPr="00F515B9" w:rsidRDefault="00955D99" w:rsidP="00955D99">
                      <w:pPr>
                        <w:spacing w:line="276" w:lineRule="auto"/>
                        <w:jc w:val="both"/>
                        <w:rPr>
                          <w:rFonts w:eastAsia="Arial" w:cs="Arial"/>
                        </w:rPr>
                      </w:pPr>
                    </w:p>
                    <w:p w14:paraId="546C397D" w14:textId="0A22DDC1" w:rsidR="00955D99" w:rsidRPr="00F515B9" w:rsidRDefault="006A74B7" w:rsidP="00955D99">
                      <w:pPr>
                        <w:spacing w:line="276" w:lineRule="auto"/>
                        <w:jc w:val="both"/>
                        <w:rPr>
                          <w:rFonts w:eastAsia="Arial" w:cs="Arial"/>
                        </w:rPr>
                      </w:pPr>
                      <w:r w:rsidRPr="00F515B9">
                        <w:rPr>
                          <w:rFonts w:eastAsia="Arial" w:cs="Arial"/>
                        </w:rPr>
                        <w:t>Alle anderen</w:t>
                      </w:r>
                      <w:r w:rsidR="00955D99" w:rsidRPr="00F515B9">
                        <w:rPr>
                          <w:rFonts w:eastAsia="Arial" w:cs="Arial"/>
                        </w:rPr>
                        <w:t xml:space="preserve"> Frauen</w:t>
                      </w:r>
                      <w:r w:rsidRPr="00F515B9">
                        <w:rPr>
                          <w:rFonts w:eastAsia="Arial" w:cs="Arial"/>
                        </w:rPr>
                        <w:t>, die a</w:t>
                      </w:r>
                      <w:r w:rsidR="009332FF" w:rsidRPr="00F515B9">
                        <w:rPr>
                          <w:rFonts w:eastAsia="Arial" w:cs="Arial"/>
                        </w:rPr>
                        <w:t xml:space="preserve">n diesem </w:t>
                      </w:r>
                      <w:r w:rsidRPr="00F515B9">
                        <w:rPr>
                          <w:rFonts w:eastAsia="Arial" w:cs="Arial"/>
                        </w:rPr>
                        <w:t>Ereignis dabei sein möchten,</w:t>
                      </w:r>
                      <w:r w:rsidR="00955D99" w:rsidRPr="00F515B9">
                        <w:rPr>
                          <w:rFonts w:eastAsia="Arial" w:cs="Arial"/>
                        </w:rPr>
                        <w:t xml:space="preserve"> können </w:t>
                      </w:r>
                      <w:r w:rsidRPr="00F515B9">
                        <w:rPr>
                          <w:rFonts w:eastAsia="Arial" w:cs="Arial"/>
                        </w:rPr>
                        <w:t>si</w:t>
                      </w:r>
                      <w:r w:rsidR="005C4548" w:rsidRPr="00F515B9">
                        <w:rPr>
                          <w:rFonts w:eastAsia="Arial" w:cs="Arial"/>
                        </w:rPr>
                        <w:t xml:space="preserve">ch online </w:t>
                      </w:r>
                      <w:r w:rsidR="00955D99" w:rsidRPr="00F515B9">
                        <w:rPr>
                          <w:rFonts w:eastAsia="Arial" w:cs="Arial"/>
                        </w:rPr>
                        <w:t xml:space="preserve">über </w:t>
                      </w:r>
                      <w:hyperlink r:id="rId13" w:history="1">
                        <w:r w:rsidR="00955D99" w:rsidRPr="000178A3">
                          <w:rPr>
                            <w:rStyle w:val="Hyperlink"/>
                            <w:rFonts w:eastAsia="Arial" w:cs="Arial"/>
                          </w:rPr>
                          <w:t>MySwitzerland.com</w:t>
                        </w:r>
                        <w:r w:rsidR="007779BC" w:rsidRPr="000178A3">
                          <w:rPr>
                            <w:rStyle w:val="Hyperlink"/>
                            <w:rFonts w:eastAsia="Arial" w:cs="Arial"/>
                          </w:rPr>
                          <w:t>/</w:t>
                        </w:r>
                        <w:proofErr w:type="spellStart"/>
                        <w:r w:rsidR="007779BC" w:rsidRPr="000178A3">
                          <w:rPr>
                            <w:rStyle w:val="Hyperlink"/>
                            <w:rFonts w:eastAsia="Arial" w:cs="Arial"/>
                          </w:rPr>
                          <w:t>worldrecord</w:t>
                        </w:r>
                        <w:proofErr w:type="spellEnd"/>
                      </w:hyperlink>
                      <w:r w:rsidR="007779BC" w:rsidRPr="00F515B9">
                        <w:rPr>
                          <w:rFonts w:eastAsia="Arial" w:cs="Arial"/>
                        </w:rPr>
                        <w:t xml:space="preserve"> </w:t>
                      </w:r>
                      <w:r w:rsidR="00955D99" w:rsidRPr="00F515B9">
                        <w:rPr>
                          <w:rFonts w:eastAsia="Arial" w:cs="Arial"/>
                        </w:rPr>
                        <w:t xml:space="preserve">bis zum </w:t>
                      </w:r>
                      <w:r w:rsidR="007779BC" w:rsidRPr="00F515B9">
                        <w:rPr>
                          <w:rFonts w:eastAsia="Arial" w:cs="Arial"/>
                        </w:rPr>
                        <w:t>15.</w:t>
                      </w:r>
                      <w:r w:rsidR="00955D99" w:rsidRPr="00F515B9">
                        <w:rPr>
                          <w:rFonts w:eastAsia="Arial" w:cs="Arial"/>
                        </w:rPr>
                        <w:t xml:space="preserve"> April 2022 bewerben. </w:t>
                      </w:r>
                    </w:p>
                    <w:p w14:paraId="5E0C1437" w14:textId="77777777" w:rsidR="00955D99" w:rsidRDefault="00955D99"/>
                  </w:txbxContent>
                </v:textbox>
              </v:shape>
            </w:pict>
          </mc:Fallback>
        </mc:AlternateContent>
      </w:r>
    </w:p>
    <w:p w14:paraId="3214B203" w14:textId="3B9B763C" w:rsidR="00955D99" w:rsidRPr="008C5917" w:rsidRDefault="00955D99" w:rsidP="009D7683">
      <w:pPr>
        <w:spacing w:line="276" w:lineRule="auto"/>
        <w:jc w:val="both"/>
        <w:rPr>
          <w:rFonts w:eastAsia="Arial" w:cs="Arial"/>
        </w:rPr>
      </w:pPr>
    </w:p>
    <w:p w14:paraId="611CED5F" w14:textId="67412600" w:rsidR="00A0619F" w:rsidRPr="008C5917" w:rsidRDefault="00A0619F" w:rsidP="009D7683">
      <w:pPr>
        <w:spacing w:line="276" w:lineRule="auto"/>
        <w:jc w:val="both"/>
        <w:rPr>
          <w:rFonts w:eastAsia="Arial" w:cs="Arial"/>
        </w:rPr>
      </w:pPr>
    </w:p>
    <w:p w14:paraId="5CDF3FE9" w14:textId="0F51D156" w:rsidR="00A0619F" w:rsidRPr="008C5917" w:rsidRDefault="00A0619F" w:rsidP="009D7683">
      <w:pPr>
        <w:spacing w:line="276" w:lineRule="auto"/>
        <w:jc w:val="both"/>
        <w:rPr>
          <w:rFonts w:eastAsia="Arial" w:cs="Arial"/>
        </w:rPr>
      </w:pPr>
    </w:p>
    <w:p w14:paraId="14ADECBE" w14:textId="6F5FEC2B" w:rsidR="00D2362F" w:rsidRPr="008C5917" w:rsidRDefault="00D2362F" w:rsidP="009D7683">
      <w:pPr>
        <w:spacing w:line="276" w:lineRule="auto"/>
        <w:jc w:val="both"/>
        <w:rPr>
          <w:rFonts w:eastAsia="Arial" w:cs="Arial"/>
        </w:rPr>
      </w:pPr>
    </w:p>
    <w:p w14:paraId="0D318A4D" w14:textId="77777777" w:rsidR="00934A26" w:rsidRPr="008C5917" w:rsidRDefault="00934A26" w:rsidP="00607F57">
      <w:pPr>
        <w:spacing w:line="276" w:lineRule="auto"/>
        <w:jc w:val="both"/>
        <w:rPr>
          <w:rFonts w:eastAsia="Arial" w:cs="Arial"/>
          <w:b/>
          <w:bCs/>
        </w:rPr>
      </w:pPr>
    </w:p>
    <w:p w14:paraId="4E6FC65B" w14:textId="625619A5" w:rsidR="00046C6A" w:rsidRPr="008C5917" w:rsidRDefault="00046C6A" w:rsidP="00607F57">
      <w:pPr>
        <w:spacing w:line="276" w:lineRule="auto"/>
        <w:jc w:val="both"/>
        <w:rPr>
          <w:rFonts w:eastAsia="Arial" w:cs="Arial"/>
        </w:rPr>
      </w:pPr>
    </w:p>
    <w:p w14:paraId="1C22AEB4" w14:textId="7994E81C" w:rsidR="00934A26" w:rsidRPr="008C5917" w:rsidRDefault="00934A26" w:rsidP="00607F57">
      <w:pPr>
        <w:spacing w:line="276" w:lineRule="auto"/>
        <w:jc w:val="both"/>
        <w:rPr>
          <w:rFonts w:eastAsia="Arial" w:cs="Arial"/>
        </w:rPr>
      </w:pPr>
    </w:p>
    <w:p w14:paraId="028631EA" w14:textId="77777777" w:rsidR="00955D99" w:rsidRPr="008C5917" w:rsidRDefault="00955D99" w:rsidP="00B63E1F">
      <w:pPr>
        <w:jc w:val="both"/>
        <w:rPr>
          <w:rFonts w:eastAsia="Arial" w:cs="Arial"/>
          <w:b/>
          <w:bCs/>
        </w:rPr>
      </w:pPr>
    </w:p>
    <w:p w14:paraId="563B1748" w14:textId="77777777" w:rsidR="00955D99" w:rsidRPr="008C5917" w:rsidRDefault="00955D99" w:rsidP="00B63E1F">
      <w:pPr>
        <w:jc w:val="both"/>
        <w:rPr>
          <w:rFonts w:eastAsia="Arial" w:cs="Arial"/>
          <w:b/>
          <w:bCs/>
        </w:rPr>
      </w:pPr>
    </w:p>
    <w:p w14:paraId="7F483FF8" w14:textId="445DD455" w:rsidR="00901CCB" w:rsidRDefault="00B63E1F" w:rsidP="007779BC">
      <w:pPr>
        <w:jc w:val="both"/>
        <w:rPr>
          <w:rFonts w:eastAsia="Arial" w:cs="Arial"/>
          <w:b/>
          <w:bCs/>
        </w:rPr>
      </w:pPr>
      <w:r w:rsidRPr="008C5917">
        <w:rPr>
          <w:rFonts w:eastAsia="Arial" w:cs="Arial"/>
          <w:b/>
          <w:bCs/>
        </w:rPr>
        <w:t>Ausführliche Informationen und Bildmaterial</w:t>
      </w:r>
      <w:r w:rsidR="007779BC" w:rsidRPr="008C5917">
        <w:rPr>
          <w:rFonts w:eastAsia="Arial" w:cs="Arial"/>
          <w:b/>
          <w:bCs/>
        </w:rPr>
        <w:t xml:space="preserve">: </w:t>
      </w:r>
    </w:p>
    <w:p w14:paraId="1B001A42" w14:textId="42041103" w:rsidR="00F515B9" w:rsidRDefault="000178A3" w:rsidP="00F515B9">
      <w:r>
        <w:t xml:space="preserve">Fotos: </w:t>
      </w:r>
      <w:hyperlink r:id="rId14" w:history="1">
        <w:r w:rsidRPr="00C41CE2">
          <w:rPr>
            <w:rStyle w:val="Hyperlink"/>
            <w:spacing w:val="-1"/>
            <w:shd w:val="clear" w:color="auto" w:fill="FFFFFF"/>
          </w:rPr>
          <w:t>https://sam.myswitzerland.com/pinaccess/showpin.do?pinCode=Ac5BjfcwKDMC</w:t>
        </w:r>
      </w:hyperlink>
    </w:p>
    <w:p w14:paraId="241BB50D" w14:textId="0E7711DA" w:rsidR="000178A3" w:rsidRPr="006D7378" w:rsidRDefault="000178A3" w:rsidP="000178A3">
      <w:pPr>
        <w:rPr>
          <w:lang w:val="en-US"/>
        </w:rPr>
      </w:pPr>
      <w:r w:rsidRPr="000178A3">
        <w:rPr>
          <w:lang w:val="en-US"/>
        </w:rPr>
        <w:t xml:space="preserve">Videos (low): </w:t>
      </w:r>
      <w:r w:rsidR="007A5D5A">
        <w:fldChar w:fldCharType="begin"/>
      </w:r>
      <w:r w:rsidR="007A5D5A" w:rsidRPr="00184561">
        <w:rPr>
          <w:lang w:val="en-US"/>
        </w:rPr>
        <w:instrText xml:space="preserve"> HYPERLINK "https://sam.myswitzerland.com/pinaccess/showpin.do?pinCode=nanUomWNgSK</w:instrText>
      </w:r>
      <w:r w:rsidR="007A5D5A" w:rsidRPr="00184561">
        <w:rPr>
          <w:lang w:val="en-US"/>
        </w:rPr>
        <w:instrText xml:space="preserve">F" \t "_blank" </w:instrText>
      </w:r>
      <w:r w:rsidR="007A5D5A">
        <w:fldChar w:fldCharType="separate"/>
      </w:r>
      <w:r w:rsidRPr="000178A3">
        <w:rPr>
          <w:rStyle w:val="Hyperlink"/>
          <w:lang w:val="en-US"/>
        </w:rPr>
        <w:t>https://sam.myswitzerland.com/pinaccess/showpin.do?pinCode=nanUomWNgSKF</w:t>
      </w:r>
      <w:r w:rsidR="007A5D5A">
        <w:rPr>
          <w:rStyle w:val="Hyperlink"/>
          <w:lang w:val="en-US"/>
        </w:rPr>
        <w:fldChar w:fldCharType="end"/>
      </w:r>
    </w:p>
    <w:p w14:paraId="310D89D1" w14:textId="5B198F34" w:rsidR="000178A3" w:rsidRPr="00920979" w:rsidRDefault="000178A3" w:rsidP="00F515B9">
      <w:pPr>
        <w:rPr>
          <w:lang w:val="en-US"/>
        </w:rPr>
      </w:pPr>
      <w:r w:rsidRPr="000178A3">
        <w:rPr>
          <w:lang w:val="en-US"/>
        </w:rPr>
        <w:t xml:space="preserve">Videos (high): </w:t>
      </w:r>
      <w:r w:rsidR="007A5D5A">
        <w:fldChar w:fldCharType="begin"/>
      </w:r>
      <w:r w:rsidR="007A5D5A" w:rsidRPr="00184561">
        <w:rPr>
          <w:lang w:val="en-US"/>
        </w:rPr>
        <w:instrText xml:space="preserve"> HYPERLINK "https://www.dropbox.com/sh/gd5k09aiyle2uhs/AACaTnkVnRK6RIxA_qnWCgffa?dl=0" </w:instrText>
      </w:r>
      <w:r w:rsidR="007A5D5A">
        <w:fldChar w:fldCharType="separate"/>
      </w:r>
      <w:r w:rsidR="00920979" w:rsidRPr="00C41CE2">
        <w:rPr>
          <w:rStyle w:val="Hyperlink"/>
          <w:lang w:val="en-US"/>
        </w:rPr>
        <w:t>https://www.dropbox.com/sh/gd5k09aiyle2uhs/AACaTnkVnRK6RIxA_qnWCgffa?dl=0</w:t>
      </w:r>
      <w:r w:rsidR="007A5D5A">
        <w:rPr>
          <w:rStyle w:val="Hyperlink"/>
          <w:lang w:val="en-US"/>
        </w:rPr>
        <w:fldChar w:fldCharType="end"/>
      </w:r>
      <w:r w:rsidR="00920979">
        <w:rPr>
          <w:lang w:val="en-US"/>
        </w:rPr>
        <w:t xml:space="preserve"> </w:t>
      </w:r>
    </w:p>
    <w:p w14:paraId="307C26C0" w14:textId="77777777" w:rsidR="00CB1734" w:rsidRPr="000178A3" w:rsidRDefault="00CB1734" w:rsidP="00077DF7">
      <w:pPr>
        <w:jc w:val="both"/>
        <w:rPr>
          <w:rFonts w:eastAsia="Arial" w:cs="Arial"/>
          <w:lang w:val="en-US"/>
        </w:rPr>
      </w:pPr>
    </w:p>
    <w:p w14:paraId="018892D5" w14:textId="4C3EB41D" w:rsidR="00F515B9" w:rsidRPr="00F515B9" w:rsidRDefault="00F515B9" w:rsidP="009138E3">
      <w:pPr>
        <w:pStyle w:val="Listenabsatz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Bewerbung für die zehn öffentlich verfügbaren Plätze: </w:t>
      </w:r>
      <w:hyperlink r:id="rId15" w:history="1">
        <w:r w:rsidRPr="00F515B9">
          <w:rPr>
            <w:rStyle w:val="Hyperlink"/>
            <w:sz w:val="20"/>
            <w:szCs w:val="20"/>
          </w:rPr>
          <w:t>MySwitzerland.com/</w:t>
        </w:r>
        <w:proofErr w:type="spellStart"/>
        <w:r w:rsidRPr="00F515B9">
          <w:rPr>
            <w:rStyle w:val="Hyperlink"/>
            <w:sz w:val="20"/>
            <w:szCs w:val="20"/>
          </w:rPr>
          <w:t>worldrecord</w:t>
        </w:r>
        <w:proofErr w:type="spellEnd"/>
      </w:hyperlink>
    </w:p>
    <w:p w14:paraId="5855B45A" w14:textId="54E57363" w:rsidR="009138E3" w:rsidRPr="008C5917" w:rsidRDefault="00B63E1F" w:rsidP="009138E3">
      <w:pPr>
        <w:pStyle w:val="Listenabsatz"/>
        <w:numPr>
          <w:ilvl w:val="0"/>
          <w:numId w:val="5"/>
        </w:numPr>
        <w:jc w:val="both"/>
        <w:rPr>
          <w:rStyle w:val="Hyperlink"/>
          <w:color w:val="auto"/>
          <w:sz w:val="20"/>
          <w:szCs w:val="20"/>
          <w:u w:val="none"/>
        </w:rPr>
      </w:pPr>
      <w:r w:rsidRPr="008C5917">
        <w:rPr>
          <w:rFonts w:ascii="Arial" w:eastAsia="Arial" w:hAnsi="Arial" w:cs="Arial"/>
          <w:sz w:val="20"/>
          <w:szCs w:val="20"/>
          <w:lang w:val="de-CH"/>
        </w:rPr>
        <w:t xml:space="preserve">Website </w:t>
      </w:r>
      <w:r w:rsidRPr="008C5917">
        <w:rPr>
          <w:rFonts w:ascii="Arial" w:eastAsia="Arial" w:hAnsi="Arial" w:cs="Arial"/>
          <w:sz w:val="20"/>
          <w:szCs w:val="20"/>
        </w:rPr>
        <w:t>100 % Women – Angebote für Frauen</w:t>
      </w:r>
      <w:r w:rsidRPr="008C5917">
        <w:rPr>
          <w:rFonts w:eastAsia="Arial" w:cs="Arial"/>
          <w:sz w:val="20"/>
          <w:szCs w:val="20"/>
        </w:rPr>
        <w:t xml:space="preserve">: </w:t>
      </w:r>
      <w:hyperlink r:id="rId16" w:history="1">
        <w:r w:rsidRPr="008C5917">
          <w:rPr>
            <w:rStyle w:val="Hyperlink"/>
            <w:rFonts w:ascii="Arial" w:eastAsia="Arial" w:hAnsi="Arial" w:cs="Arial"/>
            <w:sz w:val="20"/>
            <w:szCs w:val="20"/>
          </w:rPr>
          <w:t>MySwitzerland.com/</w:t>
        </w:r>
        <w:proofErr w:type="spellStart"/>
        <w:r w:rsidRPr="008C5917">
          <w:rPr>
            <w:rStyle w:val="Hyperlink"/>
            <w:rFonts w:ascii="Arial" w:eastAsia="Arial" w:hAnsi="Arial" w:cs="Arial"/>
            <w:sz w:val="20"/>
            <w:szCs w:val="20"/>
          </w:rPr>
          <w:t>women</w:t>
        </w:r>
        <w:proofErr w:type="spellEnd"/>
      </w:hyperlink>
    </w:p>
    <w:p w14:paraId="071F9694" w14:textId="1790FD65" w:rsidR="0008785B" w:rsidRPr="008C5917" w:rsidRDefault="007A5D5A" w:rsidP="00B63E1F">
      <w:pPr>
        <w:pStyle w:val="Listenabsatz"/>
        <w:numPr>
          <w:ilvl w:val="0"/>
          <w:numId w:val="5"/>
        </w:numPr>
        <w:jc w:val="both"/>
        <w:rPr>
          <w:sz w:val="20"/>
          <w:szCs w:val="20"/>
        </w:rPr>
      </w:pPr>
      <w:hyperlink r:id="rId17" w:history="1">
        <w:r w:rsidR="00BC77E8" w:rsidRPr="00574737">
          <w:rPr>
            <w:rStyle w:val="Hyperlink"/>
            <w:rFonts w:eastAsia="Arial" w:cs="Arial"/>
            <w:sz w:val="20"/>
            <w:szCs w:val="20"/>
          </w:rPr>
          <w:t>Booklet</w:t>
        </w:r>
      </w:hyperlink>
      <w:r w:rsidR="00BC77E8" w:rsidRPr="008C5917">
        <w:rPr>
          <w:rFonts w:eastAsia="Arial" w:cs="Arial"/>
          <w:sz w:val="20"/>
          <w:szCs w:val="20"/>
        </w:rPr>
        <w:t xml:space="preserve"> mit elf Mehrtagestouren, geführt durch weibliche Guides. </w:t>
      </w:r>
    </w:p>
    <w:p w14:paraId="4FF63D43" w14:textId="77777777" w:rsidR="009138E3" w:rsidRPr="008C5917" w:rsidRDefault="009138E3" w:rsidP="009138E3">
      <w:pPr>
        <w:pStyle w:val="Listenabsatz"/>
        <w:ind w:left="360"/>
        <w:jc w:val="both"/>
        <w:rPr>
          <w:rStyle w:val="Hyperlink"/>
          <w:color w:val="auto"/>
          <w:sz w:val="20"/>
          <w:szCs w:val="20"/>
          <w:u w:val="none"/>
          <w:lang w:val="de-CH"/>
        </w:rPr>
      </w:pPr>
    </w:p>
    <w:p w14:paraId="52056746" w14:textId="77777777" w:rsidR="002B70AF" w:rsidRPr="008C5917" w:rsidRDefault="002B70AF" w:rsidP="00B63E1F">
      <w:pPr>
        <w:jc w:val="both"/>
        <w:rPr>
          <w:rFonts w:eastAsia="Arial" w:cs="Arial"/>
          <w:b/>
          <w:bCs/>
        </w:rPr>
      </w:pPr>
    </w:p>
    <w:p w14:paraId="60083134" w14:textId="5EE4B92C" w:rsidR="00B63E1F" w:rsidRPr="008C5917" w:rsidRDefault="00B63E1F" w:rsidP="00B63E1F">
      <w:pPr>
        <w:jc w:val="both"/>
        <w:rPr>
          <w:rFonts w:eastAsia="Arial" w:cs="Arial"/>
        </w:rPr>
      </w:pPr>
      <w:r w:rsidRPr="008C5917">
        <w:rPr>
          <w:rFonts w:eastAsia="Arial" w:cs="Arial"/>
          <w:b/>
          <w:bCs/>
        </w:rPr>
        <w:t>Weitere Auskünfte an die Medien erteilt:</w:t>
      </w:r>
      <w:r w:rsidRPr="008C5917">
        <w:rPr>
          <w:rFonts w:eastAsia="Arial" w:cs="Arial"/>
        </w:rPr>
        <w:t xml:space="preserve"> </w:t>
      </w:r>
    </w:p>
    <w:p w14:paraId="35548836" w14:textId="30DF6A7D" w:rsidR="00B63E1F" w:rsidRPr="008C5917" w:rsidRDefault="007F0F49" w:rsidP="00B63E1F">
      <w:pPr>
        <w:pStyle w:val="Listenabsatz"/>
        <w:numPr>
          <w:ilvl w:val="0"/>
          <w:numId w:val="6"/>
        </w:numPr>
        <w:jc w:val="both"/>
        <w:rPr>
          <w:rFonts w:eastAsia="Arial" w:cs="Arial"/>
          <w:sz w:val="20"/>
          <w:szCs w:val="20"/>
        </w:rPr>
      </w:pPr>
      <w:r w:rsidRPr="008C5917">
        <w:rPr>
          <w:rFonts w:eastAsia="Arial" w:cs="Arial"/>
          <w:sz w:val="20"/>
          <w:szCs w:val="20"/>
        </w:rPr>
        <w:t>Unternehmenskommunikation Schweiz Tourismus</w:t>
      </w:r>
    </w:p>
    <w:p w14:paraId="57F27F8C" w14:textId="1802DA08" w:rsidR="007F0F49" w:rsidRPr="00D946F0" w:rsidRDefault="007F0F49" w:rsidP="00385100">
      <w:pPr>
        <w:pStyle w:val="Listenabsatz"/>
        <w:numPr>
          <w:ilvl w:val="0"/>
          <w:numId w:val="6"/>
        </w:numPr>
        <w:jc w:val="both"/>
        <w:rPr>
          <w:rFonts w:eastAsia="Arial" w:cs="Arial"/>
          <w:sz w:val="20"/>
          <w:szCs w:val="20"/>
        </w:rPr>
      </w:pPr>
      <w:r w:rsidRPr="008C5917">
        <w:rPr>
          <w:rFonts w:eastAsia="Arial" w:cs="Arial"/>
          <w:sz w:val="20"/>
          <w:szCs w:val="20"/>
        </w:rPr>
        <w:t xml:space="preserve">Telefon: +41 (0)44 288 13 17, E-Mail: </w:t>
      </w:r>
      <w:hyperlink r:id="rId18" w:history="1">
        <w:r w:rsidRPr="008C5917">
          <w:rPr>
            <w:rFonts w:eastAsia="Arial" w:cs="Arial"/>
            <w:color w:val="1F00FF"/>
            <w:sz w:val="20"/>
            <w:szCs w:val="20"/>
            <w:u w:val="single"/>
          </w:rPr>
          <w:t>media@switzerland.com</w:t>
        </w:r>
      </w:hyperlink>
    </w:p>
    <w:p w14:paraId="40733142" w14:textId="78E74EE1" w:rsidR="00D946F0" w:rsidRPr="00D946F0" w:rsidRDefault="00D946F0" w:rsidP="00D946F0">
      <w:pPr>
        <w:jc w:val="both"/>
        <w:rPr>
          <w:rFonts w:eastAsia="Arial" w:cs="Arial"/>
        </w:rPr>
      </w:pPr>
      <w:r>
        <w:rPr>
          <w:rFonts w:eastAsia="Arial" w:cs="Arial"/>
        </w:rPr>
        <w:t xml:space="preserve">Weitere Medienmitteilungen und Informationen auf: </w:t>
      </w:r>
      <w:hyperlink r:id="rId19" w:history="1">
        <w:r w:rsidRPr="00D946F0">
          <w:rPr>
            <w:rStyle w:val="Hyperlink"/>
            <w:rFonts w:eastAsia="Arial" w:cs="Arial"/>
          </w:rPr>
          <w:t>MySwitzerland.com/</w:t>
        </w:r>
        <w:proofErr w:type="spellStart"/>
        <w:r w:rsidRPr="00D946F0">
          <w:rPr>
            <w:rStyle w:val="Hyperlink"/>
            <w:rFonts w:eastAsia="Arial" w:cs="Arial"/>
          </w:rPr>
          <w:t>medien</w:t>
        </w:r>
        <w:proofErr w:type="spellEnd"/>
      </w:hyperlink>
    </w:p>
    <w:p w14:paraId="27140002" w14:textId="13D30E9E" w:rsidR="002B70AF" w:rsidRPr="008C5917" w:rsidRDefault="002B70AF" w:rsidP="007F0F49">
      <w:pPr>
        <w:pStyle w:val="Listenabsatz"/>
        <w:rPr>
          <w:rFonts w:eastAsia="Arial" w:cs="Arial"/>
          <w:sz w:val="20"/>
          <w:szCs w:val="20"/>
        </w:rPr>
      </w:pPr>
    </w:p>
    <w:sectPr w:rsidR="002B70AF" w:rsidRPr="008C5917" w:rsidSect="000E2D2E">
      <w:headerReference w:type="default" r:id="rId20"/>
      <w:headerReference w:type="first" r:id="rId21"/>
      <w:footerReference w:type="first" r:id="rId22"/>
      <w:pgSz w:w="11906" w:h="16838" w:code="9"/>
      <w:pgMar w:top="1387" w:right="1418" w:bottom="1418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2E808" w14:textId="77777777" w:rsidR="007A5D5A" w:rsidRDefault="007A5D5A" w:rsidP="00723009">
      <w:pPr>
        <w:spacing w:line="240" w:lineRule="auto"/>
      </w:pPr>
      <w:r>
        <w:separator/>
      </w:r>
    </w:p>
  </w:endnote>
  <w:endnote w:type="continuationSeparator" w:id="0">
    <w:p w14:paraId="2B3ADB45" w14:textId="77777777" w:rsidR="007A5D5A" w:rsidRDefault="007A5D5A" w:rsidP="00723009">
      <w:pPr>
        <w:spacing w:line="240" w:lineRule="auto"/>
      </w:pPr>
      <w:r>
        <w:continuationSeparator/>
      </w:r>
    </w:p>
  </w:endnote>
  <w:endnote w:type="continuationNotice" w:id="1">
    <w:p w14:paraId="2BD50DA6" w14:textId="77777777" w:rsidR="007A5D5A" w:rsidRDefault="007A5D5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5AA51" w14:textId="77777777" w:rsidR="009266DF" w:rsidRDefault="009266DF" w:rsidP="00592C7A">
    <w:pPr>
      <w:pStyle w:val="Fuzeile"/>
    </w:pPr>
  </w:p>
  <w:p w14:paraId="4CF39AB3" w14:textId="77777777" w:rsidR="009266DF" w:rsidRPr="00592C7A" w:rsidRDefault="009266DF" w:rsidP="00592C7A">
    <w:pPr>
      <w:pStyle w:val="Fuzeile"/>
    </w:pPr>
  </w:p>
  <w:p w14:paraId="3882A47D" w14:textId="77777777" w:rsidR="009266DF" w:rsidRPr="00592C7A" w:rsidRDefault="009266DF" w:rsidP="00592C7A">
    <w:pPr>
      <w:pStyle w:val="Fuzeile"/>
      <w:rPr>
        <w:b/>
      </w:rPr>
    </w:pPr>
    <w:r w:rsidRPr="00592C7A">
      <w:rPr>
        <w:b/>
      </w:rPr>
      <w:t xml:space="preserve">Suisse </w:t>
    </w:r>
    <w:proofErr w:type="spellStart"/>
    <w:r w:rsidRPr="00592C7A">
      <w:rPr>
        <w:b/>
      </w:rPr>
      <w:t>Tourisme</w:t>
    </w:r>
    <w:proofErr w:type="spellEnd"/>
    <w:r w:rsidRPr="00592C7A">
      <w:rPr>
        <w:b/>
      </w:rPr>
      <w:t xml:space="preserve">. Schweiz Tourismus. </w:t>
    </w:r>
    <w:proofErr w:type="spellStart"/>
    <w:r w:rsidRPr="00592C7A">
      <w:rPr>
        <w:b/>
      </w:rPr>
      <w:t>Svizzera</w:t>
    </w:r>
    <w:proofErr w:type="spellEnd"/>
    <w:r w:rsidRPr="00592C7A">
      <w:rPr>
        <w:b/>
      </w:rPr>
      <w:t xml:space="preserve"> </w:t>
    </w:r>
    <w:proofErr w:type="spellStart"/>
    <w:r w:rsidRPr="00592C7A">
      <w:rPr>
        <w:b/>
      </w:rPr>
      <w:t>Turismo</w:t>
    </w:r>
    <w:proofErr w:type="spellEnd"/>
    <w:r w:rsidRPr="00592C7A">
      <w:rPr>
        <w:b/>
      </w:rPr>
      <w:t xml:space="preserve">. </w:t>
    </w:r>
    <w:proofErr w:type="spellStart"/>
    <w:r w:rsidRPr="00592C7A">
      <w:rPr>
        <w:b/>
      </w:rPr>
      <w:t>Switzerland</w:t>
    </w:r>
    <w:proofErr w:type="spellEnd"/>
    <w:r w:rsidRPr="00592C7A">
      <w:rPr>
        <w:b/>
      </w:rPr>
      <w:t xml:space="preserve"> </w:t>
    </w:r>
    <w:proofErr w:type="spellStart"/>
    <w:r w:rsidRPr="00592C7A">
      <w:rPr>
        <w:b/>
      </w:rPr>
      <w:t>Tourism</w:t>
    </w:r>
    <w:proofErr w:type="spellEnd"/>
    <w:r w:rsidRPr="00592C7A">
      <w:rPr>
        <w:b/>
      </w:rPr>
      <w:t>.</w:t>
    </w:r>
  </w:p>
  <w:p w14:paraId="06ED12A0" w14:textId="77777777" w:rsidR="009266DF" w:rsidRDefault="006E3A4F" w:rsidP="00592C7A">
    <w:pPr>
      <w:pStyle w:val="Fuzeile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7" behindDoc="0" locked="1" layoutInCell="1" allowOverlap="1" wp14:anchorId="1796194D" wp14:editId="74555897">
              <wp:simplePos x="0" y="0"/>
              <wp:positionH relativeFrom="page">
                <wp:posOffset>900430</wp:posOffset>
              </wp:positionH>
              <wp:positionV relativeFrom="page">
                <wp:posOffset>10250170</wp:posOffset>
              </wp:positionV>
              <wp:extent cx="5759450" cy="179705"/>
              <wp:effectExtent l="0" t="0" r="6350" b="0"/>
              <wp:wrapNone/>
              <wp:docPr id="2" name="box_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9450" cy="179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7C607A" w14:textId="77777777" w:rsidR="006E3A4F" w:rsidRDefault="00C50A07" w:rsidP="006E3A4F">
                          <w:pPr>
                            <w:pStyle w:val="Fuzeile"/>
                          </w:pPr>
                          <w:proofErr w:type="spellStart"/>
                          <w:r>
                            <w:t>Morgartenstrasse</w:t>
                          </w:r>
                          <w:proofErr w:type="spellEnd"/>
                          <w:r>
                            <w:t xml:space="preserve"> 5a, CH-8004 Zürich, Telefon +41 (0)44 288 11 11, MySwitzerland.com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96194D" id="_x0000_t202" coordsize="21600,21600" o:spt="202" path="m,l,21600r21600,l21600,xe">
              <v:stroke joinstyle="miter"/>
              <v:path gradientshapeok="t" o:connecttype="rect"/>
            </v:shapetype>
            <v:shape id="box_address" o:spid="_x0000_s1028" type="#_x0000_t202" style="position:absolute;margin-left:70.9pt;margin-top:807.1pt;width:453.5pt;height:14.1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" filled="f" stroked="f" strokeweight=".5pt">
              <v:textbox inset="0,0,0,0">
                <w:txbxContent>
                  <w:p w14:paraId="2B7C607A" w14:textId="77777777" w:rsidR="006E3A4F" w:rsidRDefault="00C50A07" w:rsidP="006E3A4F">
                    <w:pPr>
                      <w:pStyle w:val="Fuzeile"/>
                    </w:pPr>
                    <w:proofErr w:type="spellStart"/>
                    <w:r>
                      <w:t>Morgartenstrasse</w:t>
                    </w:r>
                    <w:proofErr w:type="spellEnd"/>
                    <w:r>
                      <w:t xml:space="preserve"> 5a, CH-8004 Zürich, Telefon +41 (0)44 288 11 11, MySwitzerland.com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B895F" w14:textId="77777777" w:rsidR="007A5D5A" w:rsidRDefault="007A5D5A" w:rsidP="00723009">
      <w:pPr>
        <w:spacing w:line="240" w:lineRule="auto"/>
      </w:pPr>
      <w:r>
        <w:separator/>
      </w:r>
    </w:p>
  </w:footnote>
  <w:footnote w:type="continuationSeparator" w:id="0">
    <w:p w14:paraId="17903982" w14:textId="77777777" w:rsidR="007A5D5A" w:rsidRDefault="007A5D5A" w:rsidP="00723009">
      <w:pPr>
        <w:spacing w:line="240" w:lineRule="auto"/>
      </w:pPr>
      <w:r>
        <w:continuationSeparator/>
      </w:r>
    </w:p>
  </w:footnote>
  <w:footnote w:type="continuationNotice" w:id="1">
    <w:p w14:paraId="3DA805F1" w14:textId="77777777" w:rsidR="007A5D5A" w:rsidRDefault="007A5D5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A26F4" w14:textId="5AB40FC8" w:rsidR="009266DF" w:rsidRPr="00723009" w:rsidRDefault="00E05618" w:rsidP="00723009">
    <w:pPr>
      <w:pStyle w:val="Kopfzeile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51" behindDoc="1" locked="1" layoutInCell="1" allowOverlap="1" wp14:anchorId="48CE44F8" wp14:editId="39B1D276">
          <wp:simplePos x="0" y="0"/>
          <wp:positionH relativeFrom="page">
            <wp:posOffset>6128385</wp:posOffset>
          </wp:positionH>
          <wp:positionV relativeFrom="page">
            <wp:posOffset>250825</wp:posOffset>
          </wp:positionV>
          <wp:extent cx="809625" cy="772795"/>
          <wp:effectExtent l="0" t="0" r="0" b="1905"/>
          <wp:wrapNone/>
          <wp:docPr id="17" name="flower_rgb_1" descr="Ein Bild, das gelb, Blume, Windrad, hel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flower_rgb_1" descr="Ein Bild, das gelb, Blume, Windrad, hell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625" cy="772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2" behindDoc="0" locked="1" layoutInCell="1" allowOverlap="1" wp14:anchorId="5CC26C9D" wp14:editId="29CDAA83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7" name="logo_it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it_2" hidden="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1" behindDoc="0" locked="1" layoutInCell="1" allowOverlap="1" wp14:anchorId="52133782" wp14:editId="464560D9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8" name="logo_fr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fr_2" hidden="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6EA150E0" wp14:editId="3DA89EBB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9" name="logo_en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_en_2" hidden="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50" behindDoc="1" locked="1" layoutInCell="1" allowOverlap="1" wp14:anchorId="6E24ED83" wp14:editId="358A657E">
          <wp:simplePos x="0" y="0"/>
          <wp:positionH relativeFrom="page">
            <wp:posOffset>3272790</wp:posOffset>
          </wp:positionH>
          <wp:positionV relativeFrom="page">
            <wp:posOffset>309245</wp:posOffset>
          </wp:positionV>
          <wp:extent cx="3606800" cy="711200"/>
          <wp:effectExtent l="0" t="0" r="0" b="0"/>
          <wp:wrapNone/>
          <wp:docPr id="16" name="logo_d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de_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0680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EF8AF" w14:textId="1B018836" w:rsidR="009266DF" w:rsidRDefault="00C26CBA">
    <w:pPr>
      <w:pStyle w:val="Kopfzeile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9" behindDoc="1" locked="1" layoutInCell="1" allowOverlap="1" wp14:anchorId="24D341B5" wp14:editId="74DFADAC">
          <wp:simplePos x="0" y="0"/>
          <wp:positionH relativeFrom="page">
            <wp:posOffset>3375660</wp:posOffset>
          </wp:positionH>
          <wp:positionV relativeFrom="page">
            <wp:posOffset>276225</wp:posOffset>
          </wp:positionV>
          <wp:extent cx="3606800" cy="711200"/>
          <wp:effectExtent l="0" t="0" r="0" b="0"/>
          <wp:wrapNone/>
          <wp:docPr id="3" name="logo_d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de_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680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8" behindDoc="1" locked="1" layoutInCell="1" allowOverlap="1" wp14:anchorId="0577030B" wp14:editId="4B93F03D">
          <wp:simplePos x="0" y="0"/>
          <wp:positionH relativeFrom="page">
            <wp:posOffset>6172835</wp:posOffset>
          </wp:positionH>
          <wp:positionV relativeFrom="page">
            <wp:posOffset>278130</wp:posOffset>
          </wp:positionV>
          <wp:extent cx="809625" cy="772795"/>
          <wp:effectExtent l="0" t="0" r="0" b="1905"/>
          <wp:wrapNone/>
          <wp:docPr id="14" name="flower_rgb_1" descr="Ein Bild, das gelb, Blume, Windrad, hel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flower_rgb_1" descr="Ein Bild, das gelb, Blume, Windrad, hell enthält.&#10;&#10;Automatisch generierte Beschreibu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9625" cy="772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6" behindDoc="0" locked="1" layoutInCell="1" allowOverlap="1" wp14:anchorId="772D23F1" wp14:editId="4BF3AD78">
              <wp:simplePos x="0" y="0"/>
              <wp:positionH relativeFrom="page">
                <wp:posOffset>900430</wp:posOffset>
              </wp:positionH>
              <wp:positionV relativeFrom="page">
                <wp:posOffset>662305</wp:posOffset>
              </wp:positionV>
              <wp:extent cx="2698920" cy="270000"/>
              <wp:effectExtent l="0" t="0" r="6350" b="0"/>
              <wp:wrapNone/>
              <wp:docPr id="13" name="box_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98920" cy="27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348CD9" w14:textId="46F839D1" w:rsidR="009266DF" w:rsidRDefault="00C50A07" w:rsidP="00A532A5">
                          <w:pPr>
                            <w:pStyle w:val="DocType"/>
                          </w:pPr>
                          <w:r>
                            <w:t>Medienmitteilung</w:t>
                          </w:r>
                        </w:p>
                        <w:p w14:paraId="3BCED0CE" w14:textId="082D4C6D" w:rsidR="00F33663" w:rsidRDefault="00F33663" w:rsidP="00A532A5">
                          <w:pPr>
                            <w:pStyle w:val="DocType"/>
                          </w:pPr>
                        </w:p>
                        <w:p w14:paraId="4CD9A00E" w14:textId="75144F62" w:rsidR="00F33663" w:rsidRDefault="00F33663" w:rsidP="00A532A5">
                          <w:pPr>
                            <w:pStyle w:val="DocType"/>
                          </w:pPr>
                          <w:r>
                            <w:t>Spe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D23F1" id="_x0000_t202" coordsize="21600,21600" o:spt="202" path="m,l,21600r21600,l21600,xe">
              <v:stroke joinstyle="miter"/>
              <v:path gradientshapeok="t" o:connecttype="rect"/>
            </v:shapetype>
            <v:shape id="box_title" o:spid="_x0000_s1027" type="#_x0000_t202" style="position:absolute;margin-left:70.9pt;margin-top:52.15pt;width:212.5pt;height:21.2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" filled="f" stroked="f" strokeweight=".5pt">
              <v:textbox inset="0,0,0,0">
                <w:txbxContent>
                  <w:p w14:paraId="09348CD9" w14:textId="46F839D1" w:rsidR="009266DF" w:rsidRDefault="00C50A07" w:rsidP="00A532A5">
                    <w:pPr>
                      <w:pStyle w:val="DocType"/>
                    </w:pPr>
                    <w:r>
                      <w:t>Medienmitteilung</w:t>
                    </w:r>
                  </w:p>
                  <w:p w14:paraId="3BCED0CE" w14:textId="082D4C6D" w:rsidR="00F33663" w:rsidRDefault="00F33663" w:rsidP="00A532A5">
                    <w:pPr>
                      <w:pStyle w:val="DocType"/>
                    </w:pPr>
                  </w:p>
                  <w:p w14:paraId="4CD9A00E" w14:textId="75144F62" w:rsidR="00F33663" w:rsidRDefault="00F33663" w:rsidP="00A532A5">
                    <w:pPr>
                      <w:pStyle w:val="DocType"/>
                    </w:pPr>
                    <w:r>
                      <w:t>Spe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9266DF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5" behindDoc="0" locked="1" layoutInCell="1" allowOverlap="1" wp14:anchorId="47632F9F" wp14:editId="4326D31C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6" name="logo_it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it_1" hidden="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4" behindDoc="0" locked="1" layoutInCell="1" allowOverlap="1" wp14:anchorId="437DA5AC" wp14:editId="4649A2C8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5" name="logo_fr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r_1" hidden="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3" behindDoc="0" locked="1" layoutInCell="1" allowOverlap="1" wp14:anchorId="11F6B0B2" wp14:editId="3FE54E91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4" name="logo_en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en_1" hidden="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452CA"/>
    <w:multiLevelType w:val="hybridMultilevel"/>
    <w:tmpl w:val="C270C2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DA15C3"/>
    <w:multiLevelType w:val="hybridMultilevel"/>
    <w:tmpl w:val="09DC7894"/>
    <w:lvl w:ilvl="0" w:tplc="FC26EF84">
      <w:start w:val="9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B33D99"/>
    <w:multiLevelType w:val="hybridMultilevel"/>
    <w:tmpl w:val="485435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EA33D0"/>
    <w:multiLevelType w:val="hybridMultilevel"/>
    <w:tmpl w:val="FD10D1E4"/>
    <w:lvl w:ilvl="0" w:tplc="090C7878">
      <w:start w:val="100"/>
      <w:numFmt w:val="decimal"/>
      <w:lvlText w:val="%1"/>
      <w:lvlJc w:val="left"/>
      <w:pPr>
        <w:ind w:left="720" w:hanging="360"/>
      </w:pPr>
      <w:rPr>
        <w:rFonts w:eastAsia="Arial" w:cs="Arial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7B7E31"/>
    <w:multiLevelType w:val="hybridMultilevel"/>
    <w:tmpl w:val="FFFFFFFF"/>
    <w:lvl w:ilvl="0" w:tplc="D4E2A38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23671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CA31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7655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B298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CCDA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5419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4CF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22D6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CA45F8"/>
    <w:multiLevelType w:val="hybridMultilevel"/>
    <w:tmpl w:val="807C9458"/>
    <w:lvl w:ilvl="0" w:tplc="CAB4175C">
      <w:start w:val="100"/>
      <w:numFmt w:val="decimal"/>
      <w:lvlText w:val="%1"/>
      <w:lvlJc w:val="left"/>
      <w:pPr>
        <w:ind w:left="720" w:hanging="360"/>
      </w:pPr>
      <w:rPr>
        <w:rFonts w:eastAsia="Arial" w:cs="Arial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697700"/>
    <w:multiLevelType w:val="hybridMultilevel"/>
    <w:tmpl w:val="EF68ECB6"/>
    <w:lvl w:ilvl="0" w:tplc="C4D0D662">
      <w:start w:val="100"/>
      <w:numFmt w:val="decimal"/>
      <w:lvlText w:val="%1"/>
      <w:lvlJc w:val="left"/>
      <w:pPr>
        <w:ind w:left="360" w:hanging="360"/>
      </w:pPr>
      <w:rPr>
        <w:rFonts w:eastAsia="Arial" w:cs="Arial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A07"/>
    <w:rsid w:val="000052DF"/>
    <w:rsid w:val="00006122"/>
    <w:rsid w:val="0000633E"/>
    <w:rsid w:val="000114E2"/>
    <w:rsid w:val="00013DB3"/>
    <w:rsid w:val="000157CC"/>
    <w:rsid w:val="000178A3"/>
    <w:rsid w:val="00020D52"/>
    <w:rsid w:val="000223EB"/>
    <w:rsid w:val="00024524"/>
    <w:rsid w:val="00024954"/>
    <w:rsid w:val="0002650A"/>
    <w:rsid w:val="00026B80"/>
    <w:rsid w:val="00034DEC"/>
    <w:rsid w:val="00035144"/>
    <w:rsid w:val="00037703"/>
    <w:rsid w:val="00041DA6"/>
    <w:rsid w:val="0004459D"/>
    <w:rsid w:val="00046242"/>
    <w:rsid w:val="00046C6A"/>
    <w:rsid w:val="00052BD5"/>
    <w:rsid w:val="000602FA"/>
    <w:rsid w:val="000616C1"/>
    <w:rsid w:val="00063647"/>
    <w:rsid w:val="00065BE6"/>
    <w:rsid w:val="00072985"/>
    <w:rsid w:val="00077DF7"/>
    <w:rsid w:val="000851B2"/>
    <w:rsid w:val="0008785B"/>
    <w:rsid w:val="00092C46"/>
    <w:rsid w:val="000934D0"/>
    <w:rsid w:val="000A5F01"/>
    <w:rsid w:val="000B0B33"/>
    <w:rsid w:val="000B7867"/>
    <w:rsid w:val="000C02A5"/>
    <w:rsid w:val="000C2999"/>
    <w:rsid w:val="000C6ED2"/>
    <w:rsid w:val="000D7E55"/>
    <w:rsid w:val="000E2D2E"/>
    <w:rsid w:val="000E5DF0"/>
    <w:rsid w:val="000F2E7C"/>
    <w:rsid w:val="000F342A"/>
    <w:rsid w:val="000F56EE"/>
    <w:rsid w:val="000F7049"/>
    <w:rsid w:val="00100D3F"/>
    <w:rsid w:val="00106797"/>
    <w:rsid w:val="001071B4"/>
    <w:rsid w:val="00114216"/>
    <w:rsid w:val="00121E39"/>
    <w:rsid w:val="001231AF"/>
    <w:rsid w:val="00133960"/>
    <w:rsid w:val="00136452"/>
    <w:rsid w:val="0013763C"/>
    <w:rsid w:val="001414AC"/>
    <w:rsid w:val="0014268C"/>
    <w:rsid w:val="0014382E"/>
    <w:rsid w:val="00146071"/>
    <w:rsid w:val="00146C0C"/>
    <w:rsid w:val="001524D9"/>
    <w:rsid w:val="00156333"/>
    <w:rsid w:val="00161C69"/>
    <w:rsid w:val="00161CE5"/>
    <w:rsid w:val="00165B31"/>
    <w:rsid w:val="00170D36"/>
    <w:rsid w:val="00170D9E"/>
    <w:rsid w:val="00171BE3"/>
    <w:rsid w:val="0017283F"/>
    <w:rsid w:val="001728C6"/>
    <w:rsid w:val="00174004"/>
    <w:rsid w:val="001813F6"/>
    <w:rsid w:val="00181E53"/>
    <w:rsid w:val="00184561"/>
    <w:rsid w:val="00192015"/>
    <w:rsid w:val="00193FFC"/>
    <w:rsid w:val="001A3DB7"/>
    <w:rsid w:val="001A4D09"/>
    <w:rsid w:val="001A5401"/>
    <w:rsid w:val="001B18DF"/>
    <w:rsid w:val="001C26C5"/>
    <w:rsid w:val="001C5E1D"/>
    <w:rsid w:val="001C6C5C"/>
    <w:rsid w:val="001C7221"/>
    <w:rsid w:val="001D04BF"/>
    <w:rsid w:val="001D1C2F"/>
    <w:rsid w:val="001D3135"/>
    <w:rsid w:val="001D4E16"/>
    <w:rsid w:val="001D5670"/>
    <w:rsid w:val="001E1F5C"/>
    <w:rsid w:val="001E649A"/>
    <w:rsid w:val="001F0B00"/>
    <w:rsid w:val="001F1FC6"/>
    <w:rsid w:val="001F3B83"/>
    <w:rsid w:val="001F4780"/>
    <w:rsid w:val="001F6E43"/>
    <w:rsid w:val="00201FC8"/>
    <w:rsid w:val="00202B5A"/>
    <w:rsid w:val="00210E0A"/>
    <w:rsid w:val="002125A1"/>
    <w:rsid w:val="00235231"/>
    <w:rsid w:val="00236BD3"/>
    <w:rsid w:val="00240F8F"/>
    <w:rsid w:val="00244AE5"/>
    <w:rsid w:val="00246174"/>
    <w:rsid w:val="002502B0"/>
    <w:rsid w:val="00250CA0"/>
    <w:rsid w:val="002516DA"/>
    <w:rsid w:val="00254203"/>
    <w:rsid w:val="00256044"/>
    <w:rsid w:val="00270993"/>
    <w:rsid w:val="0027216F"/>
    <w:rsid w:val="00276241"/>
    <w:rsid w:val="00281D3E"/>
    <w:rsid w:val="002846D4"/>
    <w:rsid w:val="00285A0D"/>
    <w:rsid w:val="00287F98"/>
    <w:rsid w:val="002928F7"/>
    <w:rsid w:val="0029681A"/>
    <w:rsid w:val="00296D6C"/>
    <w:rsid w:val="002972AC"/>
    <w:rsid w:val="002A1402"/>
    <w:rsid w:val="002A6BBD"/>
    <w:rsid w:val="002B0BAD"/>
    <w:rsid w:val="002B4FA1"/>
    <w:rsid w:val="002B6EA4"/>
    <w:rsid w:val="002B70AF"/>
    <w:rsid w:val="002B74C7"/>
    <w:rsid w:val="002B7F19"/>
    <w:rsid w:val="002C169D"/>
    <w:rsid w:val="002D1659"/>
    <w:rsid w:val="002E4CB2"/>
    <w:rsid w:val="002E6824"/>
    <w:rsid w:val="002F0F9B"/>
    <w:rsid w:val="002F1F64"/>
    <w:rsid w:val="002F2B4F"/>
    <w:rsid w:val="002F38D1"/>
    <w:rsid w:val="00304479"/>
    <w:rsid w:val="00306A1A"/>
    <w:rsid w:val="00312363"/>
    <w:rsid w:val="00314D27"/>
    <w:rsid w:val="00316637"/>
    <w:rsid w:val="00316A0A"/>
    <w:rsid w:val="00321670"/>
    <w:rsid w:val="00324E71"/>
    <w:rsid w:val="00326E9E"/>
    <w:rsid w:val="00341FAB"/>
    <w:rsid w:val="003423FB"/>
    <w:rsid w:val="0035244D"/>
    <w:rsid w:val="00354497"/>
    <w:rsid w:val="00355FC9"/>
    <w:rsid w:val="0035699D"/>
    <w:rsid w:val="00360023"/>
    <w:rsid w:val="00373F14"/>
    <w:rsid w:val="00374557"/>
    <w:rsid w:val="00377ABF"/>
    <w:rsid w:val="003838FC"/>
    <w:rsid w:val="00385100"/>
    <w:rsid w:val="00385E99"/>
    <w:rsid w:val="0038666A"/>
    <w:rsid w:val="00391519"/>
    <w:rsid w:val="0039414A"/>
    <w:rsid w:val="00396542"/>
    <w:rsid w:val="003A54DB"/>
    <w:rsid w:val="003A7C94"/>
    <w:rsid w:val="003B00D0"/>
    <w:rsid w:val="003B3FC7"/>
    <w:rsid w:val="003B549D"/>
    <w:rsid w:val="003B6670"/>
    <w:rsid w:val="003B66F4"/>
    <w:rsid w:val="003B6A33"/>
    <w:rsid w:val="003C06CB"/>
    <w:rsid w:val="003D0E4A"/>
    <w:rsid w:val="003D1C3E"/>
    <w:rsid w:val="003D462E"/>
    <w:rsid w:val="003D783B"/>
    <w:rsid w:val="003E0643"/>
    <w:rsid w:val="003E14BF"/>
    <w:rsid w:val="003E1CC7"/>
    <w:rsid w:val="003E1FCC"/>
    <w:rsid w:val="003E5929"/>
    <w:rsid w:val="003E5E0B"/>
    <w:rsid w:val="003E7159"/>
    <w:rsid w:val="003F0AD8"/>
    <w:rsid w:val="003F10ED"/>
    <w:rsid w:val="003F4E64"/>
    <w:rsid w:val="003F7E9C"/>
    <w:rsid w:val="00406EE7"/>
    <w:rsid w:val="004074BF"/>
    <w:rsid w:val="00414822"/>
    <w:rsid w:val="00414F4F"/>
    <w:rsid w:val="004165E5"/>
    <w:rsid w:val="004202F9"/>
    <w:rsid w:val="00434957"/>
    <w:rsid w:val="004358D3"/>
    <w:rsid w:val="004422A7"/>
    <w:rsid w:val="0044230A"/>
    <w:rsid w:val="00443A90"/>
    <w:rsid w:val="004449A5"/>
    <w:rsid w:val="00445AA9"/>
    <w:rsid w:val="00446CD1"/>
    <w:rsid w:val="004470D9"/>
    <w:rsid w:val="004566E1"/>
    <w:rsid w:val="00457548"/>
    <w:rsid w:val="004675F2"/>
    <w:rsid w:val="00467D59"/>
    <w:rsid w:val="00470E3F"/>
    <w:rsid w:val="00476741"/>
    <w:rsid w:val="00495E4E"/>
    <w:rsid w:val="004964F7"/>
    <w:rsid w:val="004A45FE"/>
    <w:rsid w:val="004A485B"/>
    <w:rsid w:val="004B152D"/>
    <w:rsid w:val="004B1C8A"/>
    <w:rsid w:val="004B372C"/>
    <w:rsid w:val="004C37A1"/>
    <w:rsid w:val="004D37E2"/>
    <w:rsid w:val="004D3E1C"/>
    <w:rsid w:val="004D5C19"/>
    <w:rsid w:val="004D6436"/>
    <w:rsid w:val="004D7D20"/>
    <w:rsid w:val="004E1D23"/>
    <w:rsid w:val="004F3E2A"/>
    <w:rsid w:val="0050020B"/>
    <w:rsid w:val="00502316"/>
    <w:rsid w:val="00502CB1"/>
    <w:rsid w:val="00511004"/>
    <w:rsid w:val="00512096"/>
    <w:rsid w:val="00515111"/>
    <w:rsid w:val="00515259"/>
    <w:rsid w:val="005216BE"/>
    <w:rsid w:val="00530521"/>
    <w:rsid w:val="005312B6"/>
    <w:rsid w:val="005357AA"/>
    <w:rsid w:val="00535A77"/>
    <w:rsid w:val="0053783B"/>
    <w:rsid w:val="005407E4"/>
    <w:rsid w:val="00541558"/>
    <w:rsid w:val="00541813"/>
    <w:rsid w:val="00541FFD"/>
    <w:rsid w:val="00542BE9"/>
    <w:rsid w:val="00545C6A"/>
    <w:rsid w:val="00552732"/>
    <w:rsid w:val="00552FA2"/>
    <w:rsid w:val="005549DC"/>
    <w:rsid w:val="00554CF8"/>
    <w:rsid w:val="00555516"/>
    <w:rsid w:val="00555DE9"/>
    <w:rsid w:val="00560F67"/>
    <w:rsid w:val="00567422"/>
    <w:rsid w:val="00571B8F"/>
    <w:rsid w:val="0057337E"/>
    <w:rsid w:val="00573BBF"/>
    <w:rsid w:val="00574737"/>
    <w:rsid w:val="00582E12"/>
    <w:rsid w:val="00583039"/>
    <w:rsid w:val="00583754"/>
    <w:rsid w:val="005906D7"/>
    <w:rsid w:val="00592C7A"/>
    <w:rsid w:val="00593DBB"/>
    <w:rsid w:val="005940EF"/>
    <w:rsid w:val="00594C1D"/>
    <w:rsid w:val="005A1B91"/>
    <w:rsid w:val="005A2057"/>
    <w:rsid w:val="005A6E54"/>
    <w:rsid w:val="005B3D05"/>
    <w:rsid w:val="005B6E59"/>
    <w:rsid w:val="005C1408"/>
    <w:rsid w:val="005C22AD"/>
    <w:rsid w:val="005C4548"/>
    <w:rsid w:val="005C59ED"/>
    <w:rsid w:val="005C627E"/>
    <w:rsid w:val="005D1BB9"/>
    <w:rsid w:val="005D2185"/>
    <w:rsid w:val="005E1AF1"/>
    <w:rsid w:val="005F09C7"/>
    <w:rsid w:val="005F42BE"/>
    <w:rsid w:val="005F59C7"/>
    <w:rsid w:val="005F7B9E"/>
    <w:rsid w:val="00607691"/>
    <w:rsid w:val="00607F57"/>
    <w:rsid w:val="0061355F"/>
    <w:rsid w:val="00614097"/>
    <w:rsid w:val="00615265"/>
    <w:rsid w:val="0061588B"/>
    <w:rsid w:val="006201C8"/>
    <w:rsid w:val="00630208"/>
    <w:rsid w:val="006313E5"/>
    <w:rsid w:val="0063141C"/>
    <w:rsid w:val="00632F62"/>
    <w:rsid w:val="00636B7D"/>
    <w:rsid w:val="00637DDC"/>
    <w:rsid w:val="0064408D"/>
    <w:rsid w:val="006542BD"/>
    <w:rsid w:val="00680324"/>
    <w:rsid w:val="00681BD0"/>
    <w:rsid w:val="006940D2"/>
    <w:rsid w:val="0069632F"/>
    <w:rsid w:val="00696FAA"/>
    <w:rsid w:val="006A50EC"/>
    <w:rsid w:val="006A5D3D"/>
    <w:rsid w:val="006A622D"/>
    <w:rsid w:val="006A689D"/>
    <w:rsid w:val="006A70F2"/>
    <w:rsid w:val="006A74B7"/>
    <w:rsid w:val="006B2601"/>
    <w:rsid w:val="006D0A5F"/>
    <w:rsid w:val="006D23F0"/>
    <w:rsid w:val="006D5F4F"/>
    <w:rsid w:val="006D6CC2"/>
    <w:rsid w:val="006D7378"/>
    <w:rsid w:val="006E149F"/>
    <w:rsid w:val="006E3A4F"/>
    <w:rsid w:val="006F0CE7"/>
    <w:rsid w:val="006F548B"/>
    <w:rsid w:val="006F760E"/>
    <w:rsid w:val="00701635"/>
    <w:rsid w:val="00702658"/>
    <w:rsid w:val="00702873"/>
    <w:rsid w:val="00704818"/>
    <w:rsid w:val="00704ABA"/>
    <w:rsid w:val="007069ED"/>
    <w:rsid w:val="00712D3A"/>
    <w:rsid w:val="00713208"/>
    <w:rsid w:val="0071373B"/>
    <w:rsid w:val="00723009"/>
    <w:rsid w:val="0072350A"/>
    <w:rsid w:val="00726EC0"/>
    <w:rsid w:val="0073652A"/>
    <w:rsid w:val="00740F1C"/>
    <w:rsid w:val="00742AC3"/>
    <w:rsid w:val="00742DC2"/>
    <w:rsid w:val="00744F91"/>
    <w:rsid w:val="00756F28"/>
    <w:rsid w:val="00761683"/>
    <w:rsid w:val="00763EE0"/>
    <w:rsid w:val="00767E1C"/>
    <w:rsid w:val="00770C0B"/>
    <w:rsid w:val="00771209"/>
    <w:rsid w:val="007779BC"/>
    <w:rsid w:val="007852F5"/>
    <w:rsid w:val="0078613A"/>
    <w:rsid w:val="00786F4F"/>
    <w:rsid w:val="0079015B"/>
    <w:rsid w:val="00796570"/>
    <w:rsid w:val="007A2854"/>
    <w:rsid w:val="007A5D5A"/>
    <w:rsid w:val="007A783E"/>
    <w:rsid w:val="007B0113"/>
    <w:rsid w:val="007B4AC6"/>
    <w:rsid w:val="007B5041"/>
    <w:rsid w:val="007B7DAC"/>
    <w:rsid w:val="007C4344"/>
    <w:rsid w:val="007C4C2E"/>
    <w:rsid w:val="007C4D1B"/>
    <w:rsid w:val="007D14E4"/>
    <w:rsid w:val="007D1853"/>
    <w:rsid w:val="007D6F67"/>
    <w:rsid w:val="007E1035"/>
    <w:rsid w:val="007E6B30"/>
    <w:rsid w:val="007E6E7E"/>
    <w:rsid w:val="007E6F86"/>
    <w:rsid w:val="007F0A4C"/>
    <w:rsid w:val="007F0F49"/>
    <w:rsid w:val="007F3854"/>
    <w:rsid w:val="008023DD"/>
    <w:rsid w:val="0080557A"/>
    <w:rsid w:val="00816E91"/>
    <w:rsid w:val="00821DAE"/>
    <w:rsid w:val="008235BA"/>
    <w:rsid w:val="008263E7"/>
    <w:rsid w:val="008313C7"/>
    <w:rsid w:val="008363F0"/>
    <w:rsid w:val="00846ED9"/>
    <w:rsid w:val="0085457F"/>
    <w:rsid w:val="00861382"/>
    <w:rsid w:val="00870289"/>
    <w:rsid w:val="00872D49"/>
    <w:rsid w:val="008807D2"/>
    <w:rsid w:val="008810D1"/>
    <w:rsid w:val="008871CA"/>
    <w:rsid w:val="00890F48"/>
    <w:rsid w:val="0089148C"/>
    <w:rsid w:val="00892D00"/>
    <w:rsid w:val="008931E1"/>
    <w:rsid w:val="00893933"/>
    <w:rsid w:val="008972D8"/>
    <w:rsid w:val="008A0933"/>
    <w:rsid w:val="008A7033"/>
    <w:rsid w:val="008B05B0"/>
    <w:rsid w:val="008B3B5D"/>
    <w:rsid w:val="008C3201"/>
    <w:rsid w:val="008C5917"/>
    <w:rsid w:val="008D30F6"/>
    <w:rsid w:val="008D3A9F"/>
    <w:rsid w:val="008E018E"/>
    <w:rsid w:val="008E5260"/>
    <w:rsid w:val="008E60AE"/>
    <w:rsid w:val="008F0502"/>
    <w:rsid w:val="008F0721"/>
    <w:rsid w:val="008F1B2D"/>
    <w:rsid w:val="008F38BA"/>
    <w:rsid w:val="008F4EB5"/>
    <w:rsid w:val="008F5B98"/>
    <w:rsid w:val="00900C9F"/>
    <w:rsid w:val="00901CCB"/>
    <w:rsid w:val="00905029"/>
    <w:rsid w:val="009138E3"/>
    <w:rsid w:val="00915653"/>
    <w:rsid w:val="009161C4"/>
    <w:rsid w:val="00916375"/>
    <w:rsid w:val="00920979"/>
    <w:rsid w:val="009263B1"/>
    <w:rsid w:val="009266DF"/>
    <w:rsid w:val="00927A3F"/>
    <w:rsid w:val="00931339"/>
    <w:rsid w:val="00932C5C"/>
    <w:rsid w:val="009332FF"/>
    <w:rsid w:val="00934A26"/>
    <w:rsid w:val="009356AF"/>
    <w:rsid w:val="00935E83"/>
    <w:rsid w:val="00943D7F"/>
    <w:rsid w:val="00944298"/>
    <w:rsid w:val="00946EF1"/>
    <w:rsid w:val="00952FA3"/>
    <w:rsid w:val="00955D99"/>
    <w:rsid w:val="00956D9A"/>
    <w:rsid w:val="009577BF"/>
    <w:rsid w:val="0097353D"/>
    <w:rsid w:val="00976640"/>
    <w:rsid w:val="0097677C"/>
    <w:rsid w:val="00976BF0"/>
    <w:rsid w:val="00981B94"/>
    <w:rsid w:val="00982095"/>
    <w:rsid w:val="00982364"/>
    <w:rsid w:val="0098294B"/>
    <w:rsid w:val="009852DC"/>
    <w:rsid w:val="009912E5"/>
    <w:rsid w:val="00993FDB"/>
    <w:rsid w:val="009A02D3"/>
    <w:rsid w:val="009A2105"/>
    <w:rsid w:val="009B3B6D"/>
    <w:rsid w:val="009B696F"/>
    <w:rsid w:val="009C213F"/>
    <w:rsid w:val="009C5679"/>
    <w:rsid w:val="009C6A93"/>
    <w:rsid w:val="009D16BC"/>
    <w:rsid w:val="009D5780"/>
    <w:rsid w:val="009D7683"/>
    <w:rsid w:val="009E420D"/>
    <w:rsid w:val="009E5B1E"/>
    <w:rsid w:val="009E66AD"/>
    <w:rsid w:val="009E68BD"/>
    <w:rsid w:val="009F0FFC"/>
    <w:rsid w:val="009F2477"/>
    <w:rsid w:val="009F2B54"/>
    <w:rsid w:val="00A00B6E"/>
    <w:rsid w:val="00A0619F"/>
    <w:rsid w:val="00A07A77"/>
    <w:rsid w:val="00A115A2"/>
    <w:rsid w:val="00A12BEE"/>
    <w:rsid w:val="00A13D1F"/>
    <w:rsid w:val="00A14610"/>
    <w:rsid w:val="00A24901"/>
    <w:rsid w:val="00A258FC"/>
    <w:rsid w:val="00A27842"/>
    <w:rsid w:val="00A27924"/>
    <w:rsid w:val="00A3540A"/>
    <w:rsid w:val="00A367F6"/>
    <w:rsid w:val="00A368BB"/>
    <w:rsid w:val="00A37752"/>
    <w:rsid w:val="00A401D1"/>
    <w:rsid w:val="00A408A5"/>
    <w:rsid w:val="00A51440"/>
    <w:rsid w:val="00A532A5"/>
    <w:rsid w:val="00A533D8"/>
    <w:rsid w:val="00A6033C"/>
    <w:rsid w:val="00A61567"/>
    <w:rsid w:val="00A65B30"/>
    <w:rsid w:val="00A70073"/>
    <w:rsid w:val="00A82D95"/>
    <w:rsid w:val="00A86B26"/>
    <w:rsid w:val="00A86D6C"/>
    <w:rsid w:val="00A90631"/>
    <w:rsid w:val="00A9202C"/>
    <w:rsid w:val="00A9556B"/>
    <w:rsid w:val="00A97422"/>
    <w:rsid w:val="00AA10D7"/>
    <w:rsid w:val="00AA2776"/>
    <w:rsid w:val="00AB2CB7"/>
    <w:rsid w:val="00AB2EB9"/>
    <w:rsid w:val="00AB5602"/>
    <w:rsid w:val="00AC24F1"/>
    <w:rsid w:val="00AC2EDA"/>
    <w:rsid w:val="00AC7A26"/>
    <w:rsid w:val="00AD3AE7"/>
    <w:rsid w:val="00AD3B4A"/>
    <w:rsid w:val="00AD3C46"/>
    <w:rsid w:val="00AE2ED2"/>
    <w:rsid w:val="00AE6FC1"/>
    <w:rsid w:val="00AE773B"/>
    <w:rsid w:val="00AF0987"/>
    <w:rsid w:val="00B00AC9"/>
    <w:rsid w:val="00B03986"/>
    <w:rsid w:val="00B22C4B"/>
    <w:rsid w:val="00B23EFD"/>
    <w:rsid w:val="00B2503D"/>
    <w:rsid w:val="00B30288"/>
    <w:rsid w:val="00B30DA5"/>
    <w:rsid w:val="00B34EFA"/>
    <w:rsid w:val="00B36B79"/>
    <w:rsid w:val="00B37FBD"/>
    <w:rsid w:val="00B430F4"/>
    <w:rsid w:val="00B52BDD"/>
    <w:rsid w:val="00B55491"/>
    <w:rsid w:val="00B56879"/>
    <w:rsid w:val="00B57413"/>
    <w:rsid w:val="00B63E1F"/>
    <w:rsid w:val="00B71C9D"/>
    <w:rsid w:val="00B7290E"/>
    <w:rsid w:val="00B74899"/>
    <w:rsid w:val="00B94BDF"/>
    <w:rsid w:val="00B95C6D"/>
    <w:rsid w:val="00B96F12"/>
    <w:rsid w:val="00BA00FE"/>
    <w:rsid w:val="00BA5FC5"/>
    <w:rsid w:val="00BA6813"/>
    <w:rsid w:val="00BA7DC7"/>
    <w:rsid w:val="00BB03D7"/>
    <w:rsid w:val="00BB1369"/>
    <w:rsid w:val="00BB313A"/>
    <w:rsid w:val="00BB3A90"/>
    <w:rsid w:val="00BB6764"/>
    <w:rsid w:val="00BC2DFA"/>
    <w:rsid w:val="00BC4810"/>
    <w:rsid w:val="00BC61C0"/>
    <w:rsid w:val="00BC7484"/>
    <w:rsid w:val="00BC77E8"/>
    <w:rsid w:val="00BD2838"/>
    <w:rsid w:val="00BE4A38"/>
    <w:rsid w:val="00BE7EB7"/>
    <w:rsid w:val="00BF2028"/>
    <w:rsid w:val="00BF2D26"/>
    <w:rsid w:val="00BF7432"/>
    <w:rsid w:val="00C00043"/>
    <w:rsid w:val="00C00C2D"/>
    <w:rsid w:val="00C0186A"/>
    <w:rsid w:val="00C061D1"/>
    <w:rsid w:val="00C06560"/>
    <w:rsid w:val="00C078BD"/>
    <w:rsid w:val="00C10BA7"/>
    <w:rsid w:val="00C13894"/>
    <w:rsid w:val="00C232AE"/>
    <w:rsid w:val="00C24BD4"/>
    <w:rsid w:val="00C26CBA"/>
    <w:rsid w:val="00C307C6"/>
    <w:rsid w:val="00C307D3"/>
    <w:rsid w:val="00C31BE8"/>
    <w:rsid w:val="00C46FC4"/>
    <w:rsid w:val="00C50A07"/>
    <w:rsid w:val="00C53F58"/>
    <w:rsid w:val="00C54035"/>
    <w:rsid w:val="00C55073"/>
    <w:rsid w:val="00C63ED7"/>
    <w:rsid w:val="00C6470F"/>
    <w:rsid w:val="00C64785"/>
    <w:rsid w:val="00C746E6"/>
    <w:rsid w:val="00C759B1"/>
    <w:rsid w:val="00C80778"/>
    <w:rsid w:val="00C83747"/>
    <w:rsid w:val="00C864A5"/>
    <w:rsid w:val="00C86E52"/>
    <w:rsid w:val="00C90077"/>
    <w:rsid w:val="00C91E40"/>
    <w:rsid w:val="00C93248"/>
    <w:rsid w:val="00C9555A"/>
    <w:rsid w:val="00C97558"/>
    <w:rsid w:val="00CA3CF6"/>
    <w:rsid w:val="00CA4FD6"/>
    <w:rsid w:val="00CA65A1"/>
    <w:rsid w:val="00CA7582"/>
    <w:rsid w:val="00CB1734"/>
    <w:rsid w:val="00CB5A32"/>
    <w:rsid w:val="00CB6E4A"/>
    <w:rsid w:val="00CC5E99"/>
    <w:rsid w:val="00CD0A33"/>
    <w:rsid w:val="00CD4152"/>
    <w:rsid w:val="00CD6093"/>
    <w:rsid w:val="00CD6C07"/>
    <w:rsid w:val="00CF0DB6"/>
    <w:rsid w:val="00CF4286"/>
    <w:rsid w:val="00CF44F5"/>
    <w:rsid w:val="00CF4971"/>
    <w:rsid w:val="00CF5243"/>
    <w:rsid w:val="00D01314"/>
    <w:rsid w:val="00D062CD"/>
    <w:rsid w:val="00D07384"/>
    <w:rsid w:val="00D14D76"/>
    <w:rsid w:val="00D17483"/>
    <w:rsid w:val="00D17889"/>
    <w:rsid w:val="00D21A72"/>
    <w:rsid w:val="00D2362F"/>
    <w:rsid w:val="00D239E8"/>
    <w:rsid w:val="00D24683"/>
    <w:rsid w:val="00D27141"/>
    <w:rsid w:val="00D3105A"/>
    <w:rsid w:val="00D31501"/>
    <w:rsid w:val="00D31AC6"/>
    <w:rsid w:val="00D32142"/>
    <w:rsid w:val="00D36493"/>
    <w:rsid w:val="00D45774"/>
    <w:rsid w:val="00D45E7A"/>
    <w:rsid w:val="00D46E3C"/>
    <w:rsid w:val="00D50E0D"/>
    <w:rsid w:val="00D55A37"/>
    <w:rsid w:val="00D567A3"/>
    <w:rsid w:val="00D56D28"/>
    <w:rsid w:val="00D7106B"/>
    <w:rsid w:val="00D81395"/>
    <w:rsid w:val="00D9060A"/>
    <w:rsid w:val="00D907ED"/>
    <w:rsid w:val="00D90D09"/>
    <w:rsid w:val="00D946F0"/>
    <w:rsid w:val="00D96C48"/>
    <w:rsid w:val="00D96E8F"/>
    <w:rsid w:val="00DA4F15"/>
    <w:rsid w:val="00DB293C"/>
    <w:rsid w:val="00DB33CB"/>
    <w:rsid w:val="00DB4917"/>
    <w:rsid w:val="00DB5A6C"/>
    <w:rsid w:val="00DB759D"/>
    <w:rsid w:val="00DC02B6"/>
    <w:rsid w:val="00DC595E"/>
    <w:rsid w:val="00DC5BF8"/>
    <w:rsid w:val="00DE7E5B"/>
    <w:rsid w:val="00DF3ECE"/>
    <w:rsid w:val="00DF5698"/>
    <w:rsid w:val="00DF62F5"/>
    <w:rsid w:val="00DF6CB3"/>
    <w:rsid w:val="00DF76DD"/>
    <w:rsid w:val="00E00B8E"/>
    <w:rsid w:val="00E03406"/>
    <w:rsid w:val="00E05618"/>
    <w:rsid w:val="00E06E5D"/>
    <w:rsid w:val="00E13F86"/>
    <w:rsid w:val="00E15540"/>
    <w:rsid w:val="00E15C38"/>
    <w:rsid w:val="00E16B43"/>
    <w:rsid w:val="00E173E8"/>
    <w:rsid w:val="00E2040C"/>
    <w:rsid w:val="00E2170D"/>
    <w:rsid w:val="00E25DC6"/>
    <w:rsid w:val="00E26909"/>
    <w:rsid w:val="00E272B9"/>
    <w:rsid w:val="00E30D13"/>
    <w:rsid w:val="00E30D32"/>
    <w:rsid w:val="00E33CEB"/>
    <w:rsid w:val="00E35815"/>
    <w:rsid w:val="00E359DB"/>
    <w:rsid w:val="00E3676F"/>
    <w:rsid w:val="00E417AA"/>
    <w:rsid w:val="00E4182C"/>
    <w:rsid w:val="00E42896"/>
    <w:rsid w:val="00E4678B"/>
    <w:rsid w:val="00E6273D"/>
    <w:rsid w:val="00E73DCD"/>
    <w:rsid w:val="00E7400B"/>
    <w:rsid w:val="00E7413B"/>
    <w:rsid w:val="00E74CAC"/>
    <w:rsid w:val="00E75DDE"/>
    <w:rsid w:val="00E80D8B"/>
    <w:rsid w:val="00E82938"/>
    <w:rsid w:val="00E87F49"/>
    <w:rsid w:val="00E91E9C"/>
    <w:rsid w:val="00E92078"/>
    <w:rsid w:val="00E92876"/>
    <w:rsid w:val="00E966FE"/>
    <w:rsid w:val="00E97835"/>
    <w:rsid w:val="00EA13A0"/>
    <w:rsid w:val="00EA2C4B"/>
    <w:rsid w:val="00EA7230"/>
    <w:rsid w:val="00EC0147"/>
    <w:rsid w:val="00EC089D"/>
    <w:rsid w:val="00ED0214"/>
    <w:rsid w:val="00ED2324"/>
    <w:rsid w:val="00ED4988"/>
    <w:rsid w:val="00EE22BF"/>
    <w:rsid w:val="00EE4AB1"/>
    <w:rsid w:val="00EE5A70"/>
    <w:rsid w:val="00EF5352"/>
    <w:rsid w:val="00F127B0"/>
    <w:rsid w:val="00F17F2E"/>
    <w:rsid w:val="00F2640C"/>
    <w:rsid w:val="00F33663"/>
    <w:rsid w:val="00F35658"/>
    <w:rsid w:val="00F3789D"/>
    <w:rsid w:val="00F37F3F"/>
    <w:rsid w:val="00F47571"/>
    <w:rsid w:val="00F50BB6"/>
    <w:rsid w:val="00F515B9"/>
    <w:rsid w:val="00F55E60"/>
    <w:rsid w:val="00F56CC8"/>
    <w:rsid w:val="00F60D46"/>
    <w:rsid w:val="00F62B9C"/>
    <w:rsid w:val="00F63492"/>
    <w:rsid w:val="00F65415"/>
    <w:rsid w:val="00F71CDF"/>
    <w:rsid w:val="00F74D41"/>
    <w:rsid w:val="00F763B7"/>
    <w:rsid w:val="00F83811"/>
    <w:rsid w:val="00F84A77"/>
    <w:rsid w:val="00F87AF4"/>
    <w:rsid w:val="00F93A96"/>
    <w:rsid w:val="00F947FB"/>
    <w:rsid w:val="00F94CA8"/>
    <w:rsid w:val="00F95C6F"/>
    <w:rsid w:val="00F97A5B"/>
    <w:rsid w:val="00FA00EA"/>
    <w:rsid w:val="00FA027A"/>
    <w:rsid w:val="00FA16DD"/>
    <w:rsid w:val="00FA4EFA"/>
    <w:rsid w:val="00FA782C"/>
    <w:rsid w:val="00FB1560"/>
    <w:rsid w:val="00FC059F"/>
    <w:rsid w:val="00FC7CFF"/>
    <w:rsid w:val="00FD2CEA"/>
    <w:rsid w:val="00FD4E4E"/>
    <w:rsid w:val="00FE1EF3"/>
    <w:rsid w:val="00FE2419"/>
    <w:rsid w:val="00FE3904"/>
    <w:rsid w:val="00FE576B"/>
    <w:rsid w:val="00FE751E"/>
    <w:rsid w:val="00FF2375"/>
    <w:rsid w:val="00FF27FD"/>
    <w:rsid w:val="039B6EDB"/>
    <w:rsid w:val="05373F3C"/>
    <w:rsid w:val="07892080"/>
    <w:rsid w:val="08D8D1A2"/>
    <w:rsid w:val="0A3AF84A"/>
    <w:rsid w:val="0C517E2D"/>
    <w:rsid w:val="0D36305D"/>
    <w:rsid w:val="0D6726EF"/>
    <w:rsid w:val="10FA08AE"/>
    <w:rsid w:val="11AD16C6"/>
    <w:rsid w:val="11FFF4E1"/>
    <w:rsid w:val="1209A180"/>
    <w:rsid w:val="1348E727"/>
    <w:rsid w:val="144EEFA3"/>
    <w:rsid w:val="16C3EB41"/>
    <w:rsid w:val="1DD1546F"/>
    <w:rsid w:val="1F6D24D0"/>
    <w:rsid w:val="209E638B"/>
    <w:rsid w:val="2346600E"/>
    <w:rsid w:val="26E91ED3"/>
    <w:rsid w:val="26ECEA59"/>
    <w:rsid w:val="289BE26E"/>
    <w:rsid w:val="2E82A777"/>
    <w:rsid w:val="33B3026D"/>
    <w:rsid w:val="3422EDCD"/>
    <w:rsid w:val="3B4E84DB"/>
    <w:rsid w:val="3EA07615"/>
    <w:rsid w:val="4180BF79"/>
    <w:rsid w:val="4192C499"/>
    <w:rsid w:val="4B7D688D"/>
    <w:rsid w:val="4D181169"/>
    <w:rsid w:val="4E3ACA81"/>
    <w:rsid w:val="52FCDA6E"/>
    <w:rsid w:val="53286939"/>
    <w:rsid w:val="5528D821"/>
    <w:rsid w:val="5590E87D"/>
    <w:rsid w:val="563C8C9B"/>
    <w:rsid w:val="587353DB"/>
    <w:rsid w:val="5B8EB702"/>
    <w:rsid w:val="5E73B346"/>
    <w:rsid w:val="62039FF4"/>
    <w:rsid w:val="62807E66"/>
    <w:rsid w:val="6349A1B7"/>
    <w:rsid w:val="68EFBFEA"/>
    <w:rsid w:val="6944239F"/>
    <w:rsid w:val="6DBFEAE8"/>
    <w:rsid w:val="7278BEA4"/>
    <w:rsid w:val="7333F029"/>
    <w:rsid w:val="73B5BB5E"/>
    <w:rsid w:val="74DF4657"/>
    <w:rsid w:val="75D63078"/>
    <w:rsid w:val="77977C71"/>
    <w:rsid w:val="7CCE2AE6"/>
    <w:rsid w:val="7DCA1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8E6D188"/>
  <w15:docId w15:val="{7228772F-09E0-AF47-A321-E02D85265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7CF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B3D05"/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72300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3009"/>
  </w:style>
  <w:style w:type="paragraph" w:styleId="Fuzeile">
    <w:name w:val="footer"/>
    <w:basedOn w:val="Standard"/>
    <w:link w:val="FuzeileZchn"/>
    <w:uiPriority w:val="99"/>
    <w:unhideWhenUsed/>
    <w:rsid w:val="00592C7A"/>
    <w:pPr>
      <w:spacing w:line="220" w:lineRule="exac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592C7A"/>
    <w:rPr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30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3009"/>
    <w:rPr>
      <w:rFonts w:ascii="Tahoma" w:hAnsi="Tahoma" w:cs="Tahoma"/>
      <w:sz w:val="16"/>
      <w:szCs w:val="16"/>
    </w:rPr>
  </w:style>
  <w:style w:type="paragraph" w:customStyle="1" w:styleId="Absenderinfo">
    <w:name w:val="Absenderinfo"/>
    <w:basedOn w:val="Standard"/>
    <w:qFormat/>
    <w:rsid w:val="005B3D05"/>
    <w:pPr>
      <w:spacing w:line="220" w:lineRule="exact"/>
    </w:pPr>
    <w:rPr>
      <w:sz w:val="16"/>
    </w:rPr>
  </w:style>
  <w:style w:type="paragraph" w:customStyle="1" w:styleId="Betreff">
    <w:name w:val="Betreff"/>
    <w:basedOn w:val="Standard"/>
    <w:qFormat/>
    <w:rsid w:val="005B3D05"/>
    <w:pPr>
      <w:spacing w:line="280" w:lineRule="exact"/>
    </w:pPr>
    <w:rPr>
      <w:b/>
      <w:sz w:val="24"/>
    </w:rPr>
  </w:style>
  <w:style w:type="paragraph" w:customStyle="1" w:styleId="DocType">
    <w:name w:val="Doc_Type"/>
    <w:basedOn w:val="Standard"/>
    <w:qFormat/>
    <w:rsid w:val="00A532A5"/>
    <w:pPr>
      <w:spacing w:line="360" w:lineRule="exact"/>
    </w:pPr>
    <w:rPr>
      <w:b/>
      <w:sz w:val="28"/>
    </w:rPr>
  </w:style>
  <w:style w:type="character" w:styleId="Hyperlink">
    <w:name w:val="Hyperlink"/>
    <w:basedOn w:val="Absatz-Standardschriftart"/>
    <w:uiPriority w:val="99"/>
    <w:unhideWhenUsed/>
    <w:rsid w:val="00BB313A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50A07"/>
    <w:pPr>
      <w:spacing w:after="160" w:line="259" w:lineRule="auto"/>
      <w:ind w:left="720"/>
      <w:contextualSpacing/>
    </w:pPr>
    <w:rPr>
      <w:rFonts w:asciiTheme="minorHAnsi" w:hAnsiTheme="minorHAnsi"/>
      <w:sz w:val="22"/>
      <w:szCs w:val="22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50A0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95C6D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E62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358D3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358D3"/>
  </w:style>
  <w:style w:type="character" w:styleId="Kommentarzeichen">
    <w:name w:val="annotation reference"/>
    <w:basedOn w:val="Absatz-Standardschriftart"/>
    <w:uiPriority w:val="99"/>
    <w:semiHidden/>
    <w:unhideWhenUsed/>
    <w:rsid w:val="004358D3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14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149F"/>
    <w:rPr>
      <w:b/>
      <w:bCs/>
    </w:rPr>
  </w:style>
  <w:style w:type="paragraph" w:styleId="berarbeitung">
    <w:name w:val="Revision"/>
    <w:hidden/>
    <w:uiPriority w:val="99"/>
    <w:semiHidden/>
    <w:rsid w:val="00CF4971"/>
    <w:pPr>
      <w:spacing w:line="240" w:lineRule="auto"/>
    </w:pPr>
  </w:style>
  <w:style w:type="character" w:styleId="Erwhnung">
    <w:name w:val="Mention"/>
    <w:basedOn w:val="Absatz-Standardschriftart"/>
    <w:uiPriority w:val="99"/>
    <w:unhideWhenUsed/>
    <w:rsid w:val="00D239E8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64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23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8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44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8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8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yswitzerland.com/worldrecord" TargetMode="External"/><Relationship Id="rId13" Type="http://schemas.openxmlformats.org/officeDocument/2006/relationships/hyperlink" Target="http://myswitzerland.com/worldrecord" TargetMode="External"/><Relationship Id="rId18" Type="http://schemas.openxmlformats.org/officeDocument/2006/relationships/hyperlink" Target="mailto:media@switzerland.com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hyperlink" Target="mailto:media@switzerland.com" TargetMode="External"/><Relationship Id="rId17" Type="http://schemas.openxmlformats.org/officeDocument/2006/relationships/hyperlink" Target="https://www.dropbox.com/sh/p5p9x7w1ypfc0b1/AAAU68GMhV4cOE83sMm5DZWza?dl=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yswitzerland.com/de-ch/erlebnisse/100-women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yswitzerland.com/worldrecord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myswitzerland.com/worldrecord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media@switzerland.com" TargetMode="External"/><Relationship Id="rId19" Type="http://schemas.openxmlformats.org/officeDocument/2006/relationships/hyperlink" Target="http://myswitzerland.com/medi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yswitzerland.com/women" TargetMode="External"/><Relationship Id="rId14" Type="http://schemas.openxmlformats.org/officeDocument/2006/relationships/hyperlink" Target="https://sam.myswitzerland.com/pinaccess/showpin.do?pinCode=Ac5BjfcwKDMC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NUL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NULL"/><Relationship Id="rId2" Type="http://schemas.openxmlformats.org/officeDocument/2006/relationships/image" Target="media/image2.png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burkard/Library/Group%20Containers/UBF8T346G9.Office/User%20Content.localized/Templates.localized/ST_Templates/A4_ST_CorpCom/ST_Press_Release_A4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ST_Press_Release_A4.dotm</Template>
  <TotalTime>0</TotalTime>
  <Pages>2</Pages>
  <Words>853</Words>
  <Characters>5378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Lien Burkard</cp:lastModifiedBy>
  <cp:revision>2</cp:revision>
  <cp:lastPrinted>2022-02-22T15:51:00Z</cp:lastPrinted>
  <dcterms:created xsi:type="dcterms:W3CDTF">2022-03-07T10:09:00Z</dcterms:created>
  <dcterms:modified xsi:type="dcterms:W3CDTF">2022-03-07T10:09:00Z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_lang">
    <vt:lpwstr>de</vt:lpwstr>
  </property>
</Properties>
</file>