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24DF3" w14:textId="58DB208A" w:rsidR="007D6F67" w:rsidRPr="0087186F" w:rsidRDefault="00B71254" w:rsidP="0087186F">
      <w:pPr>
        <w:rPr>
          <w:b/>
          <w:sz w:val="28"/>
          <w:szCs w:val="28"/>
        </w:rPr>
      </w:pPr>
      <w:r>
        <w:rPr>
          <w:b/>
          <w:sz w:val="28"/>
          <w:szCs w:val="28"/>
        </w:rPr>
        <w:t xml:space="preserve">Textbausteine Snack </w:t>
      </w:r>
      <w:r w:rsidR="0087186F" w:rsidRPr="0087186F">
        <w:rPr>
          <w:b/>
          <w:sz w:val="28"/>
          <w:szCs w:val="28"/>
        </w:rPr>
        <w:t>Box</w:t>
      </w:r>
    </w:p>
    <w:p w14:paraId="51B552B2" w14:textId="77777777" w:rsidR="0087186F" w:rsidRDefault="0087186F" w:rsidP="0087186F"/>
    <w:p w14:paraId="34325467" w14:textId="77777777" w:rsidR="0087186F" w:rsidRDefault="0087186F" w:rsidP="0087186F">
      <w:pPr>
        <w:pStyle w:val="Betreff"/>
      </w:pPr>
      <w:r>
        <w:t>1. Allgemeine Texte / Einleitungstexte</w:t>
      </w:r>
    </w:p>
    <w:p w14:paraId="09DCAFD0" w14:textId="77777777" w:rsidR="009C394B" w:rsidRDefault="009C394B" w:rsidP="0087186F">
      <w:pPr>
        <w:pStyle w:val="Betreff"/>
      </w:pPr>
    </w:p>
    <w:p w14:paraId="72518179" w14:textId="77777777" w:rsidR="009C394B" w:rsidRPr="00F671CB" w:rsidRDefault="009C394B" w:rsidP="0087186F">
      <w:pPr>
        <w:pStyle w:val="Betreff"/>
        <w:rPr>
          <w:sz w:val="20"/>
          <w:lang w:val="en-US"/>
        </w:rPr>
      </w:pPr>
      <w:r w:rsidRPr="00F671CB">
        <w:rPr>
          <w:sz w:val="20"/>
          <w:lang w:val="en-US"/>
        </w:rPr>
        <w:t>URL: MySwitzerland.com/snackbox</w:t>
      </w:r>
    </w:p>
    <w:p w14:paraId="3BE0E0AA" w14:textId="77777777" w:rsidR="0087186F" w:rsidRPr="00F671CB" w:rsidRDefault="0087186F" w:rsidP="0087186F">
      <w:pPr>
        <w:rPr>
          <w:lang w:val="en-US"/>
        </w:rPr>
      </w:pPr>
    </w:p>
    <w:p w14:paraId="3D17AE34" w14:textId="77777777" w:rsidR="0087186F" w:rsidRPr="00F671CB" w:rsidRDefault="0087186F" w:rsidP="0087186F">
      <w:pPr>
        <w:rPr>
          <w:lang w:val="en-US"/>
        </w:rPr>
      </w:pPr>
      <w:r w:rsidRPr="00F671CB">
        <w:rPr>
          <w:lang w:val="en-US"/>
        </w:rPr>
        <w:t>((Headline))</w:t>
      </w:r>
    </w:p>
    <w:p w14:paraId="5082CF91" w14:textId="5C300074" w:rsidR="0087186F" w:rsidRPr="00F671CB" w:rsidRDefault="0087186F" w:rsidP="0087186F">
      <w:pPr>
        <w:rPr>
          <w:b/>
          <w:lang w:val="en-US"/>
        </w:rPr>
      </w:pPr>
      <w:r w:rsidRPr="00F671CB">
        <w:rPr>
          <w:b/>
          <w:lang w:val="en-US"/>
        </w:rPr>
        <w:t xml:space="preserve">Die </w:t>
      </w:r>
      <w:r w:rsidR="00B71254" w:rsidRPr="00F671CB">
        <w:rPr>
          <w:b/>
          <w:lang w:val="en-US"/>
        </w:rPr>
        <w:t xml:space="preserve">Grand Tour Snack </w:t>
      </w:r>
      <w:r w:rsidRPr="00F671CB">
        <w:rPr>
          <w:b/>
          <w:lang w:val="en-US"/>
        </w:rPr>
        <w:t>Box.</w:t>
      </w:r>
    </w:p>
    <w:p w14:paraId="4561BCE0" w14:textId="77777777" w:rsidR="0087186F" w:rsidRDefault="0087186F" w:rsidP="0087186F">
      <w:r>
        <w:t>((Alternative))</w:t>
      </w:r>
    </w:p>
    <w:p w14:paraId="5197B6FD" w14:textId="46463F56" w:rsidR="0087186F" w:rsidRPr="0087186F" w:rsidRDefault="00B71254" w:rsidP="0087186F">
      <w:pPr>
        <w:rPr>
          <w:b/>
        </w:rPr>
      </w:pPr>
      <w:r>
        <w:rPr>
          <w:b/>
        </w:rPr>
        <w:t xml:space="preserve">Snack </w:t>
      </w:r>
      <w:r w:rsidR="0087186F" w:rsidRPr="0087186F">
        <w:rPr>
          <w:b/>
        </w:rPr>
        <w:t>Box</w:t>
      </w:r>
    </w:p>
    <w:p w14:paraId="4453EB0A" w14:textId="77777777" w:rsidR="0087186F" w:rsidRDefault="0087186F" w:rsidP="0087186F"/>
    <w:p w14:paraId="626CC462" w14:textId="77777777" w:rsidR="0087186F" w:rsidRDefault="0087186F" w:rsidP="0087186F"/>
    <w:p w14:paraId="01B6D712" w14:textId="77777777" w:rsidR="0087186F" w:rsidRPr="001365D5" w:rsidRDefault="0087186F" w:rsidP="0087186F">
      <w:r w:rsidRPr="001365D5">
        <w:t>((</w:t>
      </w:r>
      <w:r>
        <w:t>Subtitle</w:t>
      </w:r>
      <w:r w:rsidRPr="001365D5">
        <w:t>))</w:t>
      </w:r>
    </w:p>
    <w:p w14:paraId="5E657D7E" w14:textId="77777777" w:rsidR="0087186F" w:rsidRDefault="0087186F" w:rsidP="0087186F">
      <w:pPr>
        <w:rPr>
          <w:b/>
        </w:rPr>
      </w:pPr>
      <w:r w:rsidRPr="00BE205A">
        <w:rPr>
          <w:b/>
        </w:rPr>
        <w:t>E</w:t>
      </w:r>
      <w:r>
        <w:rPr>
          <w:b/>
        </w:rPr>
        <w:t>rleb</w:t>
      </w:r>
      <w:r w:rsidRPr="00BE205A">
        <w:rPr>
          <w:b/>
        </w:rPr>
        <w:t>en Sie die kulinarische Vielfalt der Schweiz.</w:t>
      </w:r>
    </w:p>
    <w:p w14:paraId="768C2E34" w14:textId="77777777" w:rsidR="009C394B" w:rsidRPr="009C394B" w:rsidRDefault="009C394B" w:rsidP="0087186F">
      <w:r w:rsidRPr="009C394B">
        <w:t>((Alternative))</w:t>
      </w:r>
    </w:p>
    <w:p w14:paraId="7AD57327" w14:textId="77777777" w:rsidR="009C394B" w:rsidRPr="009C394B" w:rsidRDefault="009C394B" w:rsidP="009C394B">
      <w:pPr>
        <w:ind w:right="-2"/>
        <w:rPr>
          <w:b/>
        </w:rPr>
      </w:pPr>
      <w:r w:rsidRPr="009C394B">
        <w:rPr>
          <w:b/>
        </w:rPr>
        <w:t>Auf der Grand Tour of Switzerland die Schönheit und die kulinarische Vielfalt der Schweiz entdecken.</w:t>
      </w:r>
    </w:p>
    <w:p w14:paraId="69AF9F85" w14:textId="77777777" w:rsidR="0087186F" w:rsidRDefault="0087186F" w:rsidP="0087186F">
      <w:r>
        <w:t>((Alternative))</w:t>
      </w:r>
    </w:p>
    <w:p w14:paraId="11879101" w14:textId="77777777" w:rsidR="0087186F" w:rsidRPr="00BE205A" w:rsidRDefault="0087186F" w:rsidP="0087186F">
      <w:pPr>
        <w:rPr>
          <w:b/>
        </w:rPr>
      </w:pPr>
      <w:r>
        <w:rPr>
          <w:b/>
        </w:rPr>
        <w:t>Appetit auf Schweizer Spezialitäten?</w:t>
      </w:r>
    </w:p>
    <w:p w14:paraId="18D2851E" w14:textId="77777777" w:rsidR="0087186F" w:rsidRDefault="0087186F" w:rsidP="0087186F"/>
    <w:p w14:paraId="5F499AC0" w14:textId="77777777" w:rsidR="0087186F" w:rsidRPr="001365D5" w:rsidRDefault="0087186F" w:rsidP="0087186F"/>
    <w:p w14:paraId="25C2A333" w14:textId="77777777" w:rsidR="0087186F" w:rsidRDefault="0087186F" w:rsidP="0087186F">
      <w:r w:rsidRPr="001365D5">
        <w:t>((</w:t>
      </w:r>
      <w:r>
        <w:t>Lead-</w:t>
      </w:r>
      <w:r w:rsidRPr="001365D5">
        <w:t>Text</w:t>
      </w:r>
      <w:r>
        <w:t xml:space="preserve"> lang</w:t>
      </w:r>
      <w:r w:rsidRPr="001365D5">
        <w:t>))</w:t>
      </w:r>
    </w:p>
    <w:p w14:paraId="36FBA123" w14:textId="75213F2E" w:rsidR="0087186F" w:rsidRDefault="0087186F" w:rsidP="0087186F">
      <w:pPr>
        <w:ind w:right="-2"/>
      </w:pPr>
      <w:r w:rsidRPr="001365D5">
        <w:t>Die Grand Tour of Switzerland</w:t>
      </w:r>
      <w:r>
        <w:t xml:space="preserve"> führt Sie nicht nur in die reizvollsten Gegenden der Schweiz, sie ist auch eine kulinarische Entdeckungsreise. Dank der einzigartigen Vielfalt an Spezialitäten, die Sie in allen Landesteilen geniessen können</w:t>
      </w:r>
      <w:r w:rsidR="00B71254">
        <w:t xml:space="preserve">. Und dank der Grand Tour Snack </w:t>
      </w:r>
      <w:r>
        <w:t>Box, die Sie unterwegs mit ausgewählten regionalen L</w:t>
      </w:r>
      <w:r w:rsidR="00B71254">
        <w:t xml:space="preserve">eckerbissen verwöhnt. Die Snack </w:t>
      </w:r>
      <w:r>
        <w:t>Box begleitet Sie auf Ihrer Reise und kommt beim kl</w:t>
      </w:r>
      <w:r w:rsidR="0082474F">
        <w:t>einen Hunger wie gerufen – auch</w:t>
      </w:r>
      <w:r>
        <w:t xml:space="preserve"> weil man sie immer wieder auffüllen kann. Gute Fahrt – und guten Appetit!</w:t>
      </w:r>
    </w:p>
    <w:p w14:paraId="6E618BBC" w14:textId="77777777" w:rsidR="0087186F" w:rsidRDefault="0087186F" w:rsidP="0087186F"/>
    <w:p w14:paraId="2F3AAB33" w14:textId="77777777" w:rsidR="0087186F" w:rsidRDefault="0087186F" w:rsidP="0087186F"/>
    <w:p w14:paraId="78C69FC3" w14:textId="77777777" w:rsidR="0087186F" w:rsidRDefault="0087186F" w:rsidP="0087186F">
      <w:r w:rsidRPr="001365D5">
        <w:t>((</w:t>
      </w:r>
      <w:r>
        <w:t>Lead-Text kürzer</w:t>
      </w:r>
      <w:r w:rsidRPr="001365D5">
        <w:t>))</w:t>
      </w:r>
    </w:p>
    <w:p w14:paraId="76EBECAE" w14:textId="2F1E9053" w:rsidR="0087186F" w:rsidRDefault="0087186F" w:rsidP="0087186F">
      <w:pPr>
        <w:ind w:right="-2"/>
      </w:pPr>
      <w:r w:rsidRPr="001365D5">
        <w:t>Die Grand Tour of Switzerland</w:t>
      </w:r>
      <w:r>
        <w:t xml:space="preserve"> zeigt Ihnen nicht nur die Schweiz von ihrer schönsten Seite, sie ist auch eine kulinarische Entdeckungsreise. Dank der Vielfalt an Spezialitäten, die Sie in allen Landesteilen erwarten</w:t>
      </w:r>
      <w:r w:rsidR="00B71254">
        <w:t xml:space="preserve">. Und dank der Grand Tour Snack </w:t>
      </w:r>
      <w:r>
        <w:t>Box, die Sie mit regionalen L</w:t>
      </w:r>
      <w:r w:rsidR="00B71254">
        <w:t xml:space="preserve">eckerbissen verwöhnt. Die Snack </w:t>
      </w:r>
      <w:r>
        <w:t>Box begleitet Sie auf Ihrer Reise, stillt den kleinen Hunger – und lässt sich immer wieder auffüllen. Gute Fahrt – und guten Appetit!</w:t>
      </w:r>
    </w:p>
    <w:p w14:paraId="53E3BE54" w14:textId="77777777" w:rsidR="009C394B" w:rsidRDefault="009C394B" w:rsidP="0087186F">
      <w:pPr>
        <w:ind w:right="-2"/>
      </w:pPr>
    </w:p>
    <w:p w14:paraId="630984BD" w14:textId="77777777" w:rsidR="0087186F" w:rsidRDefault="0087186F" w:rsidP="0087186F"/>
    <w:p w14:paraId="7F3639E5" w14:textId="77777777" w:rsidR="009C394B" w:rsidRDefault="009C394B" w:rsidP="009C394B">
      <w:r w:rsidRPr="001365D5">
        <w:t>((</w:t>
      </w:r>
      <w:r>
        <w:t>Lead-sehr kurz – nur im Zusammenhang mit weiterführenden Infos</w:t>
      </w:r>
      <w:r w:rsidRPr="001365D5">
        <w:t>))</w:t>
      </w:r>
    </w:p>
    <w:p w14:paraId="5E581454" w14:textId="6707C2F6" w:rsidR="009C394B" w:rsidRDefault="00B71254" w:rsidP="009C394B">
      <w:pPr>
        <w:ind w:right="-2"/>
      </w:pPr>
      <w:r>
        <w:t xml:space="preserve">Die Snack </w:t>
      </w:r>
      <w:r w:rsidR="009C394B">
        <w:t>Box begleitet Sie auf Ihrer Reise und kommt beim kl</w:t>
      </w:r>
      <w:r w:rsidR="0082474F">
        <w:t>einen Hunger wie gerufen – auch</w:t>
      </w:r>
      <w:r w:rsidR="009C394B">
        <w:t xml:space="preserve"> weil man sie immer wieder auffüllen kann. Gute Fahrt – und guten Appetit!</w:t>
      </w:r>
    </w:p>
    <w:p w14:paraId="7410CA61" w14:textId="77777777" w:rsidR="009C394B" w:rsidRDefault="009C394B" w:rsidP="0087186F"/>
    <w:p w14:paraId="4330F2B5" w14:textId="77777777" w:rsidR="0087186F" w:rsidRPr="001365D5" w:rsidRDefault="0087186F" w:rsidP="0087186F"/>
    <w:p w14:paraId="47DBF32E" w14:textId="508AB74B" w:rsidR="0087186F" w:rsidRPr="0082474F" w:rsidRDefault="0087186F" w:rsidP="0087186F">
      <w:pPr>
        <w:pStyle w:val="Betreff"/>
        <w:rPr>
          <w:szCs w:val="24"/>
        </w:rPr>
      </w:pPr>
      <w:r>
        <w:br w:type="page"/>
      </w:r>
      <w:r w:rsidR="0082474F" w:rsidRPr="0082474F">
        <w:rPr>
          <w:szCs w:val="24"/>
        </w:rPr>
        <w:lastRenderedPageBreak/>
        <w:t xml:space="preserve">2. Beschreibung </w:t>
      </w:r>
      <w:r w:rsidR="0082474F" w:rsidRPr="00F671CB">
        <w:rPr>
          <w:rFonts w:cs="Arial"/>
          <w:color w:val="262626"/>
          <w:szCs w:val="24"/>
        </w:rPr>
        <w:t>«</w:t>
      </w:r>
      <w:r w:rsidRPr="0082474F">
        <w:rPr>
          <w:szCs w:val="24"/>
        </w:rPr>
        <w:t>So funktionierts</w:t>
      </w:r>
      <w:r w:rsidR="0082474F" w:rsidRPr="00F671CB">
        <w:rPr>
          <w:rFonts w:cs="Arial"/>
          <w:color w:val="262626"/>
          <w:szCs w:val="24"/>
        </w:rPr>
        <w:t>»</w:t>
      </w:r>
    </w:p>
    <w:p w14:paraId="5C0CF4FD" w14:textId="77777777" w:rsidR="0087186F" w:rsidRPr="001365D5" w:rsidRDefault="0087186F" w:rsidP="0087186F"/>
    <w:p w14:paraId="781F8079" w14:textId="77777777" w:rsidR="0087186F" w:rsidRDefault="0087186F" w:rsidP="0087186F">
      <w:r>
        <w:t>((Headline))</w:t>
      </w:r>
    </w:p>
    <w:p w14:paraId="6B9097BE" w14:textId="77777777" w:rsidR="0087186F" w:rsidRPr="00BE205A" w:rsidRDefault="0087186F" w:rsidP="0087186F">
      <w:pPr>
        <w:rPr>
          <w:b/>
        </w:rPr>
      </w:pPr>
      <w:r w:rsidRPr="00BE205A">
        <w:rPr>
          <w:b/>
        </w:rPr>
        <w:t xml:space="preserve">So </w:t>
      </w:r>
      <w:r>
        <w:rPr>
          <w:b/>
        </w:rPr>
        <w:t>macht der kleine Hunger Spass.</w:t>
      </w:r>
    </w:p>
    <w:p w14:paraId="2938AAEC" w14:textId="77777777" w:rsidR="001A15DF" w:rsidRDefault="001A15DF" w:rsidP="0087186F"/>
    <w:p w14:paraId="2AEA83EF" w14:textId="3DE35134" w:rsidR="001A15DF" w:rsidRPr="001365D5" w:rsidRDefault="00B71254" w:rsidP="0087186F">
      <w:r>
        <w:t>((Text))</w:t>
      </w:r>
    </w:p>
    <w:p w14:paraId="01D420D9" w14:textId="4822DF63" w:rsidR="001A15DF" w:rsidRDefault="001A15DF" w:rsidP="001A15DF">
      <w:r w:rsidRPr="0087186F">
        <w:t>Lust auf lokale Lecke</w:t>
      </w:r>
      <w:r w:rsidR="00B71254">
        <w:t xml:space="preserve">reien? Mit der Grand Tour Snack </w:t>
      </w:r>
      <w:r w:rsidRPr="0087186F">
        <w:t>Box können Sie Ihre Reise durch die Schwe</w:t>
      </w:r>
      <w:r w:rsidR="00B71254">
        <w:t xml:space="preserve">iz doppelt geniessen. Die Snack </w:t>
      </w:r>
      <w:r w:rsidRPr="0087186F">
        <w:t>Box</w:t>
      </w:r>
      <w:r>
        <w:t xml:space="preserve"> können Sie an jeder offiziellen Verkaufsstelle kaufen und </w:t>
      </w:r>
      <w:r w:rsidRPr="0087186F">
        <w:t>mit regionalen Spezialitäten für zwei Personen füllen. So erleben Sie die kulinarische Vielfalt der Schweiz. Und</w:t>
      </w:r>
      <w:r w:rsidR="00B71254">
        <w:t xml:space="preserve">: Die Snack </w:t>
      </w:r>
      <w:r>
        <w:t>Box ist auch ein hübsches Souvenir.</w:t>
      </w:r>
    </w:p>
    <w:p w14:paraId="41FCE113" w14:textId="77777777" w:rsidR="001A15DF" w:rsidRDefault="001A15DF" w:rsidP="001A15DF"/>
    <w:p w14:paraId="1D53713F" w14:textId="5E6081AB" w:rsidR="001A15DF" w:rsidRDefault="00B71254" w:rsidP="001A15DF">
      <w:r>
        <w:t xml:space="preserve">Snack </w:t>
      </w:r>
      <w:r w:rsidR="0082474F">
        <w:t>Box (ohne Inhalt) CHF 25.–</w:t>
      </w:r>
    </w:p>
    <w:p w14:paraId="252C321D" w14:textId="375B6D37" w:rsidR="001A15DF" w:rsidRDefault="001A15DF" w:rsidP="001A15DF">
      <w:r>
        <w:t>Füllung für 2 Personen CHF 20.</w:t>
      </w:r>
      <w:r w:rsidR="0082474F">
        <w:t>–</w:t>
      </w:r>
    </w:p>
    <w:p w14:paraId="2B8B4D2A" w14:textId="77777777" w:rsidR="0087186F" w:rsidRDefault="0087186F" w:rsidP="0087186F"/>
    <w:p w14:paraId="1A1C1ACD" w14:textId="77777777" w:rsidR="0087186F" w:rsidRDefault="0087186F" w:rsidP="0087186F"/>
    <w:p w14:paraId="43C211D2" w14:textId="77777777" w:rsidR="001A15DF" w:rsidRDefault="001A15DF" w:rsidP="001A15DF"/>
    <w:p w14:paraId="07327E02" w14:textId="77777777" w:rsidR="001A15DF" w:rsidRDefault="001A15DF" w:rsidP="001A15DF">
      <w:r w:rsidRPr="001365D5">
        <w:t>((Text</w:t>
      </w:r>
      <w:r>
        <w:t>alternative Aufzählung</w:t>
      </w:r>
      <w:r w:rsidRPr="001365D5">
        <w:t>))</w:t>
      </w:r>
    </w:p>
    <w:p w14:paraId="3718C89A" w14:textId="6FB9126F" w:rsidR="001A15DF" w:rsidRDefault="001A15DF" w:rsidP="001A15DF">
      <w:r w:rsidRPr="00D37B5E">
        <w:t>Lust auf lokale Lecke</w:t>
      </w:r>
      <w:r w:rsidR="00B71254">
        <w:t xml:space="preserve">reien? Mit der Grand Tour Snack </w:t>
      </w:r>
      <w:r w:rsidRPr="00D37B5E">
        <w:t>Box können Sie Ihre Reise durch die Schweiz doppelt geniessen. Und zwar so:</w:t>
      </w:r>
    </w:p>
    <w:p w14:paraId="4CD4866C" w14:textId="77777777" w:rsidR="002439F8" w:rsidRDefault="002439F8" w:rsidP="001A15DF"/>
    <w:p w14:paraId="1035CC35" w14:textId="1F233B7D" w:rsidR="001A15DF" w:rsidRDefault="001A15DF" w:rsidP="001A15DF">
      <w:pPr>
        <w:numPr>
          <w:ilvl w:val="0"/>
          <w:numId w:val="1"/>
        </w:numPr>
        <w:tabs>
          <w:tab w:val="left" w:pos="0"/>
        </w:tabs>
        <w:spacing w:line="312" w:lineRule="auto"/>
        <w:ind w:left="426" w:hanging="284"/>
      </w:pPr>
      <w:r w:rsidRPr="0087186F">
        <w:t xml:space="preserve">Kaufen Sie </w:t>
      </w:r>
      <w:r>
        <w:t>Ih</w:t>
      </w:r>
      <w:r w:rsidR="00B71254">
        <w:t xml:space="preserve">re persönliche Snack </w:t>
      </w:r>
      <w:r>
        <w:t>Box</w:t>
      </w:r>
      <w:r w:rsidR="002439F8">
        <w:t>.</w:t>
      </w:r>
      <w:r>
        <w:t xml:space="preserve"> </w:t>
      </w:r>
    </w:p>
    <w:p w14:paraId="7AE7C11A" w14:textId="3EEB0718" w:rsidR="001A15DF" w:rsidRPr="0087186F" w:rsidRDefault="001A15DF" w:rsidP="001A15DF">
      <w:pPr>
        <w:numPr>
          <w:ilvl w:val="0"/>
          <w:numId w:val="1"/>
        </w:numPr>
        <w:tabs>
          <w:tab w:val="left" w:pos="0"/>
        </w:tabs>
        <w:spacing w:line="312" w:lineRule="auto"/>
        <w:ind w:left="426" w:hanging="284"/>
      </w:pPr>
      <w:r>
        <w:t xml:space="preserve">Lassen Sie </w:t>
      </w:r>
      <w:r w:rsidR="00B71254">
        <w:t xml:space="preserve">Ihre Snack </w:t>
      </w:r>
      <w:r w:rsidRPr="0087186F">
        <w:t>Box</w:t>
      </w:r>
      <w:r w:rsidR="0082474F">
        <w:t>,</w:t>
      </w:r>
      <w:r w:rsidRPr="0087186F">
        <w:t xml:space="preserve"> </w:t>
      </w:r>
      <w:r w:rsidR="0082474F">
        <w:t>so</w:t>
      </w:r>
      <w:r>
        <w:t>oft Sie möchten</w:t>
      </w:r>
      <w:r w:rsidR="0082474F">
        <w:t>,</w:t>
      </w:r>
      <w:r>
        <w:t xml:space="preserve"> bei den </w:t>
      </w:r>
      <w:r w:rsidR="00F671CB">
        <w:t>51</w:t>
      </w:r>
      <w:r>
        <w:t xml:space="preserve"> offiziellen Verkaufsstellen auffüllen</w:t>
      </w:r>
      <w:r w:rsidRPr="0087186F">
        <w:t>.</w:t>
      </w:r>
    </w:p>
    <w:p w14:paraId="27E7F6F6" w14:textId="77777777" w:rsidR="001A15DF" w:rsidRDefault="001A15DF" w:rsidP="001A15DF">
      <w:pPr>
        <w:numPr>
          <w:ilvl w:val="0"/>
          <w:numId w:val="1"/>
        </w:numPr>
        <w:tabs>
          <w:tab w:val="left" w:pos="0"/>
        </w:tabs>
        <w:spacing w:line="312" w:lineRule="auto"/>
        <w:ind w:left="426" w:hanging="284"/>
      </w:pPr>
      <w:r>
        <w:t xml:space="preserve">Geniessen Sie die </w:t>
      </w:r>
      <w:r w:rsidR="002439F8">
        <w:t xml:space="preserve">regionalen </w:t>
      </w:r>
      <w:r>
        <w:t xml:space="preserve">Spezialitäten und die </w:t>
      </w:r>
      <w:r w:rsidRPr="001365D5">
        <w:t>ku</w:t>
      </w:r>
      <w:r>
        <w:t>linarische Vielfalt der Schweiz.</w:t>
      </w:r>
    </w:p>
    <w:p w14:paraId="08FA003B" w14:textId="45A5B608" w:rsidR="001A15DF" w:rsidRPr="001365D5" w:rsidRDefault="00B71254" w:rsidP="001A15DF">
      <w:pPr>
        <w:numPr>
          <w:ilvl w:val="0"/>
          <w:numId w:val="1"/>
        </w:numPr>
        <w:tabs>
          <w:tab w:val="left" w:pos="0"/>
        </w:tabs>
        <w:spacing w:line="312" w:lineRule="auto"/>
        <w:ind w:left="426" w:hanging="284"/>
      </w:pPr>
      <w:r>
        <w:t xml:space="preserve">Nehmen Sie Ihre Snack </w:t>
      </w:r>
      <w:r w:rsidR="001A15DF">
        <w:t>Box als hübsches Souvenir mit nach Hause.</w:t>
      </w:r>
    </w:p>
    <w:p w14:paraId="79E78822" w14:textId="77777777" w:rsidR="001A15DF" w:rsidRDefault="001A15DF" w:rsidP="0087186F"/>
    <w:p w14:paraId="425E831A" w14:textId="3B47BA8F" w:rsidR="001A15DF" w:rsidRDefault="00B71254" w:rsidP="001A15DF">
      <w:r>
        <w:t xml:space="preserve">Snack </w:t>
      </w:r>
      <w:r w:rsidR="001A15DF">
        <w:t>Box (ohne Inhalt) CHF 25.</w:t>
      </w:r>
      <w:r w:rsidR="0082474F">
        <w:t>–</w:t>
      </w:r>
    </w:p>
    <w:p w14:paraId="3ED854F0" w14:textId="0A1B784F" w:rsidR="001A15DF" w:rsidRDefault="001A15DF" w:rsidP="001A15DF">
      <w:r>
        <w:t>Füllung für 2 Personen CHF 20.</w:t>
      </w:r>
      <w:r w:rsidR="0082474F">
        <w:t>–</w:t>
      </w:r>
    </w:p>
    <w:p w14:paraId="0C3F4286" w14:textId="77777777" w:rsidR="001A15DF" w:rsidRDefault="001A15DF" w:rsidP="0087186F"/>
    <w:p w14:paraId="71E7BF28" w14:textId="77777777" w:rsidR="001A15DF" w:rsidRDefault="001A15DF" w:rsidP="0087186F"/>
    <w:p w14:paraId="629D4F60" w14:textId="77777777" w:rsidR="0087186F" w:rsidRPr="009C394B" w:rsidRDefault="009C394B" w:rsidP="009C394B">
      <w:pPr>
        <w:pStyle w:val="Betreff"/>
      </w:pPr>
      <w:r>
        <w:t xml:space="preserve">3. </w:t>
      </w:r>
      <w:r w:rsidRPr="009C394B">
        <w:t>Preiskommunikation</w:t>
      </w:r>
    </w:p>
    <w:p w14:paraId="47FAFACE" w14:textId="77777777" w:rsidR="009C394B" w:rsidRDefault="009C394B" w:rsidP="0087186F"/>
    <w:p w14:paraId="02747E04" w14:textId="52EE117E" w:rsidR="0087186F" w:rsidRDefault="00B71254" w:rsidP="0087186F">
      <w:r>
        <w:t xml:space="preserve">Snack </w:t>
      </w:r>
      <w:r w:rsidR="0087186F">
        <w:t>Box (ohne Inhalt) CHF 25.–</w:t>
      </w:r>
    </w:p>
    <w:p w14:paraId="4A131660" w14:textId="66192EEB" w:rsidR="0087186F" w:rsidRDefault="0087186F" w:rsidP="0087186F">
      <w:r>
        <w:t xml:space="preserve">Füllung </w:t>
      </w:r>
      <w:r w:rsidR="009C394B">
        <w:t xml:space="preserve">für 2 Personen </w:t>
      </w:r>
      <w:r>
        <w:t>CHF 20.</w:t>
      </w:r>
      <w:r w:rsidR="0082474F">
        <w:t>–</w:t>
      </w:r>
    </w:p>
    <w:p w14:paraId="594E402F" w14:textId="77777777" w:rsidR="0087186F" w:rsidRDefault="0087186F" w:rsidP="0087186F"/>
    <w:p w14:paraId="2A013DB7" w14:textId="77777777" w:rsidR="009C394B" w:rsidRDefault="009C394B" w:rsidP="0087186F"/>
    <w:p w14:paraId="0CA96BE0" w14:textId="77777777" w:rsidR="0087186F" w:rsidRDefault="009C394B" w:rsidP="0087186F">
      <w:pPr>
        <w:pStyle w:val="Betreff"/>
      </w:pPr>
      <w:r>
        <w:t>4</w:t>
      </w:r>
      <w:r w:rsidR="0087186F">
        <w:t>. Übersicht über die Verkaufsstellen</w:t>
      </w:r>
    </w:p>
    <w:p w14:paraId="5A9C3469" w14:textId="77777777" w:rsidR="0087186F" w:rsidRDefault="0087186F" w:rsidP="0087186F">
      <w:r>
        <w:t>((Headline))</w:t>
      </w:r>
    </w:p>
    <w:p w14:paraId="35937749" w14:textId="1B6FB18A" w:rsidR="009C394B" w:rsidRDefault="0082474F" w:rsidP="0087186F">
      <w:pPr>
        <w:rPr>
          <w:b/>
        </w:rPr>
      </w:pPr>
      <w:r>
        <w:rPr>
          <w:b/>
        </w:rPr>
        <w:t>Snack Box und Refill-</w:t>
      </w:r>
      <w:r w:rsidR="009C394B" w:rsidRPr="009C394B">
        <w:rPr>
          <w:b/>
        </w:rPr>
        <w:t>Verkaufsstellen</w:t>
      </w:r>
    </w:p>
    <w:p w14:paraId="75540EDF" w14:textId="77777777" w:rsidR="0087186F" w:rsidRDefault="0087186F" w:rsidP="0087186F"/>
    <w:p w14:paraId="34CB7BAC" w14:textId="77777777" w:rsidR="0087186F" w:rsidRDefault="009C394B" w:rsidP="0087186F">
      <w:r>
        <w:t xml:space="preserve">((Übersicht </w:t>
      </w:r>
      <w:r w:rsidR="0087186F">
        <w:t>Verkaufsstellen</w:t>
      </w:r>
      <w:r>
        <w:t>/Flyer</w:t>
      </w:r>
      <w:r w:rsidR="0087186F">
        <w:t xml:space="preserve"> - pdf))</w:t>
      </w:r>
    </w:p>
    <w:p w14:paraId="7D54364B" w14:textId="77777777" w:rsidR="0087186F" w:rsidRDefault="0087186F" w:rsidP="0087186F"/>
    <w:p w14:paraId="22B3E005" w14:textId="192CBAC7" w:rsidR="0087186F" w:rsidRPr="00ED1E3D" w:rsidRDefault="0087186F" w:rsidP="0087186F">
      <w:r>
        <w:t xml:space="preserve">Die </w:t>
      </w:r>
      <w:r w:rsidR="00F671CB">
        <w:t>51</w:t>
      </w:r>
      <w:r>
        <w:t xml:space="preserve"> offiziellen </w:t>
      </w:r>
      <w:r w:rsidRPr="00ED1E3D">
        <w:t>Verkau</w:t>
      </w:r>
      <w:r>
        <w:t>fsstellen entlang der Grand Tour of Switzerland freuen sich auf Ihren Besuch.</w:t>
      </w:r>
    </w:p>
    <w:p w14:paraId="69A5F48F" w14:textId="77777777" w:rsidR="0087186F" w:rsidRDefault="0087186F" w:rsidP="0087186F"/>
    <w:p w14:paraId="1EA3FC80" w14:textId="77777777" w:rsidR="0087186F" w:rsidRDefault="0087186F" w:rsidP="0087186F"/>
    <w:p w14:paraId="4B767739" w14:textId="12F98A13" w:rsidR="00B71254" w:rsidRDefault="004668FA" w:rsidP="00B71254">
      <w:pPr>
        <w:pStyle w:val="Betreff"/>
      </w:pPr>
      <w:r>
        <w:t>5. Mailing-Text (Branche)</w:t>
      </w:r>
    </w:p>
    <w:p w14:paraId="5008A4C1" w14:textId="77777777" w:rsidR="004668FA" w:rsidRDefault="004668FA" w:rsidP="00B71254">
      <w:pPr>
        <w:pStyle w:val="Betreff"/>
      </w:pPr>
    </w:p>
    <w:p w14:paraId="0A32C529" w14:textId="77777777" w:rsidR="004668FA" w:rsidRDefault="004668FA" w:rsidP="00B71254">
      <w:pPr>
        <w:pStyle w:val="Betreff"/>
        <w:rPr>
          <w:b w:val="0"/>
          <w:sz w:val="20"/>
        </w:rPr>
      </w:pPr>
      <w:r w:rsidRPr="004668FA">
        <w:rPr>
          <w:b w:val="0"/>
          <w:sz w:val="20"/>
        </w:rPr>
        <w:t xml:space="preserve">Mit der Grand Tour Snack Box erleben unsere Touringgäste eine kulinarische Entdeckungsreise durch die Schweiz! Sie begleitet die Gäste auf der Grand Tour of Switzerland, stillt den kleinen Hunger zwischendurch und lässt sich immer wieder mit regionalen Spezialitäten auffüllen. Die Snack Box Partner sind ausschliesslich lokale Betriebe, welche den Inhalt mit Sorgfalt zusammenstellen. </w:t>
      </w:r>
    </w:p>
    <w:p w14:paraId="3559D2CC" w14:textId="77777777" w:rsidR="004668FA" w:rsidRDefault="004668FA" w:rsidP="00B71254">
      <w:pPr>
        <w:pStyle w:val="Betreff"/>
        <w:rPr>
          <w:b w:val="0"/>
          <w:sz w:val="20"/>
        </w:rPr>
      </w:pPr>
    </w:p>
    <w:p w14:paraId="267F37DD" w14:textId="77777777" w:rsidR="004668FA" w:rsidRDefault="004668FA" w:rsidP="00B71254">
      <w:pPr>
        <w:pStyle w:val="Betreff"/>
        <w:rPr>
          <w:b w:val="0"/>
          <w:sz w:val="20"/>
        </w:rPr>
      </w:pPr>
      <w:r w:rsidRPr="004668FA">
        <w:rPr>
          <w:b w:val="0"/>
          <w:sz w:val="20"/>
        </w:rPr>
        <w:t xml:space="preserve">Die offiziellen Snack-Box Verkaufsstellen </w:t>
      </w:r>
      <w:r>
        <w:rPr>
          <w:b w:val="0"/>
          <w:sz w:val="20"/>
        </w:rPr>
        <w:t xml:space="preserve">finden Sie </w:t>
      </w:r>
      <w:r w:rsidRPr="004668FA">
        <w:rPr>
          <w:b w:val="0"/>
          <w:sz w:val="20"/>
        </w:rPr>
        <w:t xml:space="preserve">im </w:t>
      </w:r>
      <w:r>
        <w:rPr>
          <w:b w:val="0"/>
          <w:sz w:val="20"/>
        </w:rPr>
        <w:t xml:space="preserve">Flyer </w:t>
      </w:r>
      <w:r w:rsidRPr="004668FA">
        <w:rPr>
          <w:b w:val="0"/>
          <w:sz w:val="20"/>
        </w:rPr>
        <w:t xml:space="preserve">im Anhang. </w:t>
      </w:r>
    </w:p>
    <w:p w14:paraId="437B14A7" w14:textId="1D78D2C8" w:rsidR="004668FA" w:rsidRPr="004668FA" w:rsidRDefault="004668FA" w:rsidP="00B71254">
      <w:pPr>
        <w:pStyle w:val="Betreff"/>
        <w:rPr>
          <w:b w:val="0"/>
          <w:sz w:val="20"/>
        </w:rPr>
      </w:pPr>
      <w:r>
        <w:rPr>
          <w:b w:val="0"/>
          <w:sz w:val="20"/>
        </w:rPr>
        <w:t>Mehr Informationen auf</w:t>
      </w:r>
      <w:r w:rsidRPr="004668FA">
        <w:rPr>
          <w:b w:val="0"/>
          <w:sz w:val="20"/>
        </w:rPr>
        <w:t xml:space="preserve">: </w:t>
      </w:r>
      <w:hyperlink r:id="rId7" w:history="1">
        <w:r w:rsidRPr="004668FA">
          <w:rPr>
            <w:b w:val="0"/>
            <w:sz w:val="20"/>
          </w:rPr>
          <w:t>www.MySwitzerland.com/snackbox</w:t>
        </w:r>
      </w:hyperlink>
    </w:p>
    <w:p w14:paraId="25E885BE" w14:textId="77777777" w:rsidR="00B71254" w:rsidRDefault="00B71254" w:rsidP="0087186F"/>
    <w:p w14:paraId="645F8F2E" w14:textId="5DB45372" w:rsidR="00B71254" w:rsidRDefault="00B71254" w:rsidP="0087186F">
      <w:r>
        <w:t xml:space="preserve">  </w:t>
      </w:r>
    </w:p>
    <w:p w14:paraId="7F204229" w14:textId="77777777" w:rsidR="00B71254" w:rsidRDefault="00B71254" w:rsidP="0087186F"/>
    <w:p w14:paraId="13972026" w14:textId="69F23592" w:rsidR="00B71254" w:rsidRDefault="00B71254" w:rsidP="0087186F"/>
    <w:p w14:paraId="1AC89C8D" w14:textId="77777777" w:rsidR="00B71254" w:rsidRDefault="00B71254" w:rsidP="0087186F"/>
    <w:p w14:paraId="0597A22C" w14:textId="0BFE173B" w:rsidR="00B71254" w:rsidRPr="001365D5" w:rsidRDefault="00B71254" w:rsidP="0087186F"/>
    <w:sectPr w:rsidR="00B71254" w:rsidRPr="001365D5" w:rsidSect="003B3FC7">
      <w:headerReference w:type="even" r:id="rId8"/>
      <w:headerReference w:type="default" r:id="rId9"/>
      <w:footerReference w:type="even" r:id="rId10"/>
      <w:footerReference w:type="default" r:id="rId11"/>
      <w:headerReference w:type="first" r:id="rId12"/>
      <w:footerReference w:type="first" r:id="rId13"/>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6C2F8" w14:textId="77777777" w:rsidR="00B52A9F" w:rsidRDefault="00B52A9F" w:rsidP="00723009">
      <w:pPr>
        <w:spacing w:line="240" w:lineRule="auto"/>
      </w:pPr>
      <w:r>
        <w:separator/>
      </w:r>
    </w:p>
  </w:endnote>
  <w:endnote w:type="continuationSeparator" w:id="0">
    <w:p w14:paraId="3D41F4BE" w14:textId="77777777" w:rsidR="00B52A9F" w:rsidRDefault="00B52A9F"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15509" w14:textId="77777777" w:rsidR="00ED339E" w:rsidRDefault="00ED33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30EA" w14:textId="77777777" w:rsidR="00ED339E" w:rsidRDefault="00ED339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81AD" w14:textId="77777777" w:rsidR="001A15DF" w:rsidRDefault="001A15DF" w:rsidP="00592C7A">
    <w:pPr>
      <w:pStyle w:val="Fuzeile"/>
    </w:pPr>
  </w:p>
  <w:p w14:paraId="68E6B2F8" w14:textId="77777777" w:rsidR="001A15DF" w:rsidRPr="00592C7A" w:rsidRDefault="001A15DF" w:rsidP="00592C7A">
    <w:pPr>
      <w:pStyle w:val="Fuzeile"/>
    </w:pPr>
  </w:p>
  <w:p w14:paraId="756CCE39" w14:textId="77777777" w:rsidR="001A15DF" w:rsidRPr="00592C7A" w:rsidRDefault="001A15DF" w:rsidP="00592C7A">
    <w:pPr>
      <w:pStyle w:val="Fuzeile"/>
      <w:rPr>
        <w:b/>
      </w:rPr>
    </w:pPr>
    <w:r w:rsidRPr="00592C7A">
      <w:rPr>
        <w:b/>
      </w:rPr>
      <w:t>Suisse Tourisme. Schweiz Tourismus. Svizzera Turismo. Switzerland Tourism.</w:t>
    </w:r>
  </w:p>
  <w:p w14:paraId="6A3063C1" w14:textId="56495D78" w:rsidR="001A15DF" w:rsidRDefault="000D75AC" w:rsidP="00592C7A">
    <w:pPr>
      <w:pStyle w:val="Fuzeile"/>
    </w:pPr>
    <w:r>
      <w:t>Morgartenstra</w:t>
    </w:r>
    <w:bookmarkStart w:id="0" w:name="_GoBack"/>
    <w:bookmarkEnd w:id="0"/>
    <w:r>
      <w:t>sse 5a, Postfach, CH-8004 Zürich</w:t>
    </w:r>
    <w:r w:rsidR="001A15DF">
      <w:t>, Telefon +41 (0)44 288 11 11, MySwitzerland.com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CAA30" w14:textId="77777777" w:rsidR="00B52A9F" w:rsidRDefault="00B52A9F" w:rsidP="00723009">
      <w:pPr>
        <w:spacing w:line="240" w:lineRule="auto"/>
      </w:pPr>
      <w:r>
        <w:separator/>
      </w:r>
    </w:p>
  </w:footnote>
  <w:footnote w:type="continuationSeparator" w:id="0">
    <w:p w14:paraId="4D0CE630" w14:textId="77777777" w:rsidR="00B52A9F" w:rsidRDefault="00B52A9F"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D930" w14:textId="77777777" w:rsidR="00ED339E" w:rsidRDefault="00ED33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E8B7" w14:textId="05F1556F" w:rsidR="001A15DF" w:rsidRPr="00723009" w:rsidRDefault="001A15DF" w:rsidP="00723009">
    <w:pPr>
      <w:pStyle w:val="Kopfzeile"/>
    </w:pPr>
    <w:r>
      <w:rPr>
        <w:noProof/>
        <w:lang w:val="en-US"/>
      </w:rPr>
      <w:drawing>
        <wp:anchor distT="0" distB="0" distL="114300" distR="114300" simplePos="0" relativeHeight="251658239" behindDoc="0" locked="1" layoutInCell="1" allowOverlap="1" wp14:anchorId="6C7A79BF" wp14:editId="319D7425">
          <wp:simplePos x="0" y="0"/>
          <wp:positionH relativeFrom="page">
            <wp:posOffset>3510280</wp:posOffset>
          </wp:positionH>
          <wp:positionV relativeFrom="page">
            <wp:posOffset>449580</wp:posOffset>
          </wp:positionV>
          <wp:extent cx="3600000" cy="70164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4" behindDoc="0" locked="1" layoutInCell="1" allowOverlap="1" wp14:anchorId="007D8EAE" wp14:editId="6BD75784">
          <wp:simplePos x="0" y="0"/>
          <wp:positionH relativeFrom="page">
            <wp:posOffset>3510280</wp:posOffset>
          </wp:positionH>
          <wp:positionV relativeFrom="page">
            <wp:posOffset>449580</wp:posOffset>
          </wp:positionV>
          <wp:extent cx="3600000" cy="701640"/>
          <wp:effectExtent l="0" t="0" r="0" b="0"/>
          <wp:wrapNone/>
          <wp:docPr id="8"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189" behindDoc="0" locked="1" layoutInCell="1" allowOverlap="1" wp14:anchorId="3F454689" wp14:editId="5FAFC438">
          <wp:simplePos x="0" y="0"/>
          <wp:positionH relativeFrom="page">
            <wp:posOffset>3510280</wp:posOffset>
          </wp:positionH>
          <wp:positionV relativeFrom="page">
            <wp:posOffset>449580</wp:posOffset>
          </wp:positionV>
          <wp:extent cx="3600000" cy="70164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ED339E">
      <w:rPr>
        <w:noProof/>
        <w:lang w:val="en-US"/>
      </w:rPr>
      <w:drawing>
        <wp:anchor distT="0" distB="0" distL="114300" distR="114300" simplePos="0" relativeHeight="251665408" behindDoc="0" locked="1" layoutInCell="1" allowOverlap="1" wp14:anchorId="16673F6B" wp14:editId="251BD54E">
          <wp:simplePos x="0" y="0"/>
          <wp:positionH relativeFrom="page">
            <wp:posOffset>5669280</wp:posOffset>
          </wp:positionH>
          <wp:positionV relativeFrom="page">
            <wp:posOffset>497840</wp:posOffset>
          </wp:positionV>
          <wp:extent cx="777875" cy="701040"/>
          <wp:effectExtent l="0" t="0" r="0" b="0"/>
          <wp:wrapNone/>
          <wp:docPr id="1"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777875"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C843D" w14:textId="06D8D994" w:rsidR="001A15DF" w:rsidRDefault="001A15DF">
    <w:pPr>
      <w:pStyle w:val="Kopfzeile"/>
    </w:pPr>
    <w:r>
      <w:rPr>
        <w:noProof/>
        <w:lang w:val="en-US"/>
      </w:rPr>
      <w:drawing>
        <wp:anchor distT="0" distB="0" distL="114300" distR="114300" simplePos="0" relativeHeight="251663360" behindDoc="0" locked="1" layoutInCell="1" allowOverlap="1" wp14:anchorId="392C688A" wp14:editId="77B34747">
          <wp:simplePos x="0" y="0"/>
          <wp:positionH relativeFrom="page">
            <wp:posOffset>3510280</wp:posOffset>
          </wp:positionH>
          <wp:positionV relativeFrom="page">
            <wp:posOffset>449580</wp:posOffset>
          </wp:positionV>
          <wp:extent cx="3600000" cy="70164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1" layoutInCell="1" allowOverlap="1" wp14:anchorId="33C26422" wp14:editId="43883136">
          <wp:simplePos x="0" y="0"/>
          <wp:positionH relativeFrom="page">
            <wp:posOffset>3510280</wp:posOffset>
          </wp:positionH>
          <wp:positionV relativeFrom="page">
            <wp:posOffset>449580</wp:posOffset>
          </wp:positionV>
          <wp:extent cx="3600000" cy="701640"/>
          <wp:effectExtent l="0" t="0" r="0" b="0"/>
          <wp:wrapNone/>
          <wp:docPr id="5"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1" layoutInCell="1" allowOverlap="1" wp14:anchorId="5AD4BBAF" wp14:editId="2E3104F6">
          <wp:simplePos x="0" y="0"/>
          <wp:positionH relativeFrom="page">
            <wp:posOffset>3510280</wp:posOffset>
          </wp:positionH>
          <wp:positionV relativeFrom="page">
            <wp:posOffset>449580</wp:posOffset>
          </wp:positionV>
          <wp:extent cx="3600000" cy="70164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1" layoutInCell="1" allowOverlap="1" wp14:anchorId="299829C9" wp14:editId="4335ED2E">
          <wp:simplePos x="0" y="0"/>
          <wp:positionH relativeFrom="page">
            <wp:posOffset>5666740</wp:posOffset>
          </wp:positionH>
          <wp:positionV relativeFrom="page">
            <wp:posOffset>446405</wp:posOffset>
          </wp:positionV>
          <wp:extent cx="777875" cy="701040"/>
          <wp:effectExtent l="0" t="0" r="0" b="0"/>
          <wp:wrapNone/>
          <wp:docPr id="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777875"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01D18"/>
    <w:multiLevelType w:val="hybridMultilevel"/>
    <w:tmpl w:val="536A8D18"/>
    <w:lvl w:ilvl="0" w:tplc="EBF265D6">
      <w:start w:val="1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6F"/>
    <w:rsid w:val="00026B80"/>
    <w:rsid w:val="000934D0"/>
    <w:rsid w:val="000D75AC"/>
    <w:rsid w:val="00170D9E"/>
    <w:rsid w:val="00171BE3"/>
    <w:rsid w:val="001A15DF"/>
    <w:rsid w:val="002439F8"/>
    <w:rsid w:val="002502B0"/>
    <w:rsid w:val="00270993"/>
    <w:rsid w:val="002E4CB2"/>
    <w:rsid w:val="00314D27"/>
    <w:rsid w:val="0035699D"/>
    <w:rsid w:val="003838FC"/>
    <w:rsid w:val="003B3FC7"/>
    <w:rsid w:val="003B66F4"/>
    <w:rsid w:val="003E14BF"/>
    <w:rsid w:val="003F10ED"/>
    <w:rsid w:val="00414822"/>
    <w:rsid w:val="004202F9"/>
    <w:rsid w:val="004668FA"/>
    <w:rsid w:val="004A485B"/>
    <w:rsid w:val="004D5C19"/>
    <w:rsid w:val="004D7D20"/>
    <w:rsid w:val="004F3E2A"/>
    <w:rsid w:val="00541FFD"/>
    <w:rsid w:val="00552732"/>
    <w:rsid w:val="00567422"/>
    <w:rsid w:val="00592C7A"/>
    <w:rsid w:val="005B3D05"/>
    <w:rsid w:val="005F7B9E"/>
    <w:rsid w:val="0061588B"/>
    <w:rsid w:val="00632F62"/>
    <w:rsid w:val="006542BD"/>
    <w:rsid w:val="00660C75"/>
    <w:rsid w:val="006940D2"/>
    <w:rsid w:val="0069632F"/>
    <w:rsid w:val="00696FAA"/>
    <w:rsid w:val="006F548B"/>
    <w:rsid w:val="00723009"/>
    <w:rsid w:val="00740F1C"/>
    <w:rsid w:val="00761683"/>
    <w:rsid w:val="00771209"/>
    <w:rsid w:val="00786F4F"/>
    <w:rsid w:val="007B4AC6"/>
    <w:rsid w:val="007D14E4"/>
    <w:rsid w:val="007D6F67"/>
    <w:rsid w:val="0082474F"/>
    <w:rsid w:val="0087186F"/>
    <w:rsid w:val="008745DE"/>
    <w:rsid w:val="008B3B5D"/>
    <w:rsid w:val="008D3A9F"/>
    <w:rsid w:val="008E60AE"/>
    <w:rsid w:val="009161C4"/>
    <w:rsid w:val="00932C5C"/>
    <w:rsid w:val="00946EF1"/>
    <w:rsid w:val="009577BF"/>
    <w:rsid w:val="0097353D"/>
    <w:rsid w:val="009C213F"/>
    <w:rsid w:val="009C394B"/>
    <w:rsid w:val="009D5780"/>
    <w:rsid w:val="00A368BB"/>
    <w:rsid w:val="00A82D95"/>
    <w:rsid w:val="00AA10D7"/>
    <w:rsid w:val="00AD3C46"/>
    <w:rsid w:val="00AF5311"/>
    <w:rsid w:val="00B52A9F"/>
    <w:rsid w:val="00B55491"/>
    <w:rsid w:val="00B71254"/>
    <w:rsid w:val="00B71C9D"/>
    <w:rsid w:val="00BA6813"/>
    <w:rsid w:val="00BB03D7"/>
    <w:rsid w:val="00C00043"/>
    <w:rsid w:val="00C80778"/>
    <w:rsid w:val="00C83747"/>
    <w:rsid w:val="00C864A5"/>
    <w:rsid w:val="00CD6093"/>
    <w:rsid w:val="00CD6C07"/>
    <w:rsid w:val="00D46E3C"/>
    <w:rsid w:val="00DA4F15"/>
    <w:rsid w:val="00DB33CB"/>
    <w:rsid w:val="00DB759D"/>
    <w:rsid w:val="00DE7E5B"/>
    <w:rsid w:val="00E16B43"/>
    <w:rsid w:val="00ED339E"/>
    <w:rsid w:val="00F2640C"/>
    <w:rsid w:val="00F55E60"/>
    <w:rsid w:val="00F671CB"/>
    <w:rsid w:val="00F87AF4"/>
    <w:rsid w:val="00FA00EA"/>
    <w:rsid w:val="00FC5A08"/>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8C9B9"/>
  <w15:docId w15:val="{A6389C78-3048-6646-ACE3-9EC9B8BD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3009"/>
  </w:style>
  <w:style w:type="paragraph" w:styleId="berschrift1">
    <w:name w:val="heading 1"/>
    <w:basedOn w:val="Standard"/>
    <w:next w:val="Standard"/>
    <w:link w:val="berschrift1Zchn"/>
    <w:uiPriority w:val="9"/>
    <w:rsid w:val="0082474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B3D05"/>
    <w:tblPr>
      <w:tblCellMar>
        <w:left w:w="0" w:type="dxa"/>
        <w:right w:w="0" w:type="dxa"/>
      </w:tblCellMar>
    </w:tblPr>
  </w:style>
  <w:style w:type="paragraph" w:styleId="Kopfzeile">
    <w:name w:val="header"/>
    <w:basedOn w:val="Standard"/>
    <w:link w:val="KopfzeileZchn"/>
    <w:uiPriority w:val="99"/>
    <w:unhideWhenUsed/>
    <w:rsid w:val="0072300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3009"/>
  </w:style>
  <w:style w:type="paragraph" w:styleId="Fuzeile">
    <w:name w:val="footer"/>
    <w:basedOn w:val="Standard"/>
    <w:link w:val="FuzeileZchn"/>
    <w:uiPriority w:val="99"/>
    <w:unhideWhenUsed/>
    <w:rsid w:val="00592C7A"/>
    <w:pPr>
      <w:spacing w:line="220" w:lineRule="exact"/>
    </w:pPr>
    <w:rPr>
      <w:sz w:val="16"/>
    </w:rPr>
  </w:style>
  <w:style w:type="character" w:customStyle="1" w:styleId="FuzeileZchn">
    <w:name w:val="Fußzeile Zchn"/>
    <w:basedOn w:val="Absatz-Standardschriftart"/>
    <w:link w:val="Fuzeile"/>
    <w:uiPriority w:val="99"/>
    <w:rsid w:val="00592C7A"/>
    <w:rPr>
      <w:sz w:val="16"/>
    </w:rPr>
  </w:style>
  <w:style w:type="paragraph" w:styleId="Sprechblasentext">
    <w:name w:val="Balloon Text"/>
    <w:basedOn w:val="Standard"/>
    <w:link w:val="SprechblasentextZchn"/>
    <w:uiPriority w:val="99"/>
    <w:semiHidden/>
    <w:unhideWhenUsed/>
    <w:rsid w:val="0072300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009"/>
    <w:rPr>
      <w:rFonts w:ascii="Tahoma" w:hAnsi="Tahoma" w:cs="Tahoma"/>
      <w:sz w:val="16"/>
      <w:szCs w:val="16"/>
    </w:rPr>
  </w:style>
  <w:style w:type="paragraph" w:customStyle="1" w:styleId="Absenderinfo">
    <w:name w:val="Absenderinfo"/>
    <w:basedOn w:val="Standard"/>
    <w:qFormat/>
    <w:rsid w:val="005B3D05"/>
    <w:pPr>
      <w:spacing w:line="220" w:lineRule="exact"/>
    </w:pPr>
    <w:rPr>
      <w:sz w:val="16"/>
    </w:rPr>
  </w:style>
  <w:style w:type="paragraph" w:customStyle="1" w:styleId="Betreff">
    <w:name w:val="Betreff"/>
    <w:basedOn w:val="Standard"/>
    <w:qFormat/>
    <w:rsid w:val="005B3D05"/>
    <w:pPr>
      <w:spacing w:line="280" w:lineRule="exact"/>
    </w:pPr>
    <w:rPr>
      <w:b/>
      <w:sz w:val="24"/>
    </w:rPr>
  </w:style>
  <w:style w:type="character" w:styleId="Kommentarzeichen">
    <w:name w:val="annotation reference"/>
    <w:basedOn w:val="Absatz-Standardschriftart"/>
    <w:uiPriority w:val="99"/>
    <w:semiHidden/>
    <w:unhideWhenUsed/>
    <w:rsid w:val="002439F8"/>
    <w:rPr>
      <w:sz w:val="18"/>
      <w:szCs w:val="18"/>
    </w:rPr>
  </w:style>
  <w:style w:type="paragraph" w:styleId="Kommentartext">
    <w:name w:val="annotation text"/>
    <w:basedOn w:val="Standard"/>
    <w:link w:val="KommentartextZchn"/>
    <w:uiPriority w:val="99"/>
    <w:semiHidden/>
    <w:unhideWhenUsed/>
    <w:rsid w:val="002439F8"/>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2439F8"/>
    <w:rPr>
      <w:sz w:val="24"/>
      <w:szCs w:val="24"/>
    </w:rPr>
  </w:style>
  <w:style w:type="paragraph" w:styleId="Kommentarthema">
    <w:name w:val="annotation subject"/>
    <w:basedOn w:val="Kommentartext"/>
    <w:next w:val="Kommentartext"/>
    <w:link w:val="KommentarthemaZchn"/>
    <w:uiPriority w:val="99"/>
    <w:semiHidden/>
    <w:unhideWhenUsed/>
    <w:rsid w:val="002439F8"/>
    <w:rPr>
      <w:b/>
      <w:bCs/>
      <w:sz w:val="20"/>
      <w:szCs w:val="20"/>
    </w:rPr>
  </w:style>
  <w:style w:type="character" w:customStyle="1" w:styleId="KommentarthemaZchn">
    <w:name w:val="Kommentarthema Zchn"/>
    <w:basedOn w:val="KommentartextZchn"/>
    <w:link w:val="Kommentarthema"/>
    <w:uiPriority w:val="99"/>
    <w:semiHidden/>
    <w:rsid w:val="002439F8"/>
    <w:rPr>
      <w:b/>
      <w:bCs/>
      <w:sz w:val="24"/>
      <w:szCs w:val="24"/>
    </w:rPr>
  </w:style>
  <w:style w:type="character" w:customStyle="1" w:styleId="berschrift1Zchn">
    <w:name w:val="Überschrift 1 Zchn"/>
    <w:basedOn w:val="Absatz-Standardschriftart"/>
    <w:link w:val="berschrift1"/>
    <w:uiPriority w:val="9"/>
    <w:rsid w:val="0082474F"/>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myswitzerland.com/snackbo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ischindler:Library:Application%20Support:Microsoft:Office:User%20Templates:My%20Templates:ST_Letter.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Macintosh%20HD:Users:ischindler:Library:Application%20Support:Microsoft:Office:User%20Templates:My%20Templates:ST_Letter.dotm</Template>
  <TotalTime>0</TotalTime>
  <Pages>3</Pages>
  <Words>491</Words>
  <Characters>3100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Christina Brenner</cp:lastModifiedBy>
  <cp:revision>4</cp:revision>
  <cp:lastPrinted>2013-11-18T14:55:00Z</cp:lastPrinted>
  <dcterms:created xsi:type="dcterms:W3CDTF">2019-06-21T07:26:00Z</dcterms:created>
  <dcterms:modified xsi:type="dcterms:W3CDTF">2019-08-14T14:50:00Z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de</vt:lpwstr>
  </property>
</Properties>
</file>