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24DF3" w14:textId="5A7294E8" w:rsidR="007D6F67" w:rsidRPr="00565DE0" w:rsidRDefault="005B062F" w:rsidP="0087186F">
      <w:pPr>
        <w:rPr>
          <w:b/>
          <w:sz w:val="28"/>
          <w:szCs w:val="28"/>
        </w:rPr>
      </w:pPr>
      <w:r w:rsidRPr="00565DE0">
        <w:rPr>
          <w:b/>
          <w:sz w:val="28"/>
          <w:szCs w:val="28"/>
        </w:rPr>
        <w:t>Textbausteine Foto-Spots</w:t>
      </w:r>
    </w:p>
    <w:p w14:paraId="51B552B2" w14:textId="77777777" w:rsidR="0087186F" w:rsidRPr="00565DE0" w:rsidRDefault="0087186F" w:rsidP="0087186F"/>
    <w:p w14:paraId="34325467" w14:textId="77777777" w:rsidR="0087186F" w:rsidRPr="00565DE0" w:rsidRDefault="0087186F" w:rsidP="0087186F">
      <w:pPr>
        <w:pStyle w:val="Betreff"/>
      </w:pPr>
      <w:r w:rsidRPr="00565DE0">
        <w:t>1. Allgemeine Texte / Einleitungstexte</w:t>
      </w:r>
    </w:p>
    <w:p w14:paraId="09DCAFD0" w14:textId="77777777" w:rsidR="009C394B" w:rsidRPr="00565DE0" w:rsidRDefault="009C394B" w:rsidP="0087186F">
      <w:pPr>
        <w:pStyle w:val="Betreff"/>
      </w:pPr>
    </w:p>
    <w:p w14:paraId="72518179" w14:textId="137697A9" w:rsidR="009C394B" w:rsidRPr="00565DE0" w:rsidRDefault="005B062F" w:rsidP="0087186F">
      <w:pPr>
        <w:pStyle w:val="Betreff"/>
        <w:rPr>
          <w:sz w:val="20"/>
        </w:rPr>
      </w:pPr>
      <w:r w:rsidRPr="00565DE0">
        <w:rPr>
          <w:sz w:val="20"/>
        </w:rPr>
        <w:t>URL: MySwitzerland.com/</w:t>
      </w:r>
      <w:proofErr w:type="spellStart"/>
      <w:r w:rsidRPr="00565DE0">
        <w:rPr>
          <w:sz w:val="20"/>
        </w:rPr>
        <w:t>fotospots</w:t>
      </w:r>
      <w:proofErr w:type="spellEnd"/>
    </w:p>
    <w:p w14:paraId="3BE0E0AA" w14:textId="77777777" w:rsidR="0087186F" w:rsidRPr="00565DE0" w:rsidRDefault="0087186F" w:rsidP="0087186F"/>
    <w:p w14:paraId="3D17AE34" w14:textId="77777777" w:rsidR="0087186F" w:rsidRPr="00565DE0" w:rsidRDefault="0087186F" w:rsidP="0087186F">
      <w:r w:rsidRPr="00565DE0">
        <w:t>((Headline))</w:t>
      </w:r>
    </w:p>
    <w:p w14:paraId="5082CF91" w14:textId="1ECCD368" w:rsidR="0087186F" w:rsidRDefault="0087186F" w:rsidP="0087186F">
      <w:pPr>
        <w:rPr>
          <w:b/>
        </w:rPr>
      </w:pPr>
      <w:r w:rsidRPr="00565DE0">
        <w:rPr>
          <w:b/>
        </w:rPr>
        <w:t xml:space="preserve">Die </w:t>
      </w:r>
      <w:r w:rsidR="005B062F" w:rsidRPr="00565DE0">
        <w:rPr>
          <w:b/>
        </w:rPr>
        <w:t>Grand Tour Foto-Spots</w:t>
      </w:r>
      <w:r w:rsidRPr="00565DE0">
        <w:rPr>
          <w:b/>
        </w:rPr>
        <w:t>.</w:t>
      </w:r>
    </w:p>
    <w:p w14:paraId="4EA3283F" w14:textId="4D55AA6E" w:rsidR="00371C77" w:rsidRPr="00191727" w:rsidRDefault="00371C77" w:rsidP="0087186F">
      <w:r w:rsidRPr="00191727">
        <w:t>((Alternative))</w:t>
      </w:r>
    </w:p>
    <w:p w14:paraId="644BDC77" w14:textId="6A7818B2" w:rsidR="00371C77" w:rsidRPr="00565DE0" w:rsidRDefault="00371C77" w:rsidP="0087186F">
      <w:pPr>
        <w:rPr>
          <w:b/>
        </w:rPr>
      </w:pPr>
      <w:r>
        <w:rPr>
          <w:b/>
        </w:rPr>
        <w:t>Die Foto-Spots der Grand Tour.</w:t>
      </w:r>
    </w:p>
    <w:p w14:paraId="67265CBC" w14:textId="77777777" w:rsidR="002A21AF" w:rsidRPr="00565DE0" w:rsidRDefault="002A21AF" w:rsidP="002A21AF"/>
    <w:p w14:paraId="099CD125" w14:textId="77777777" w:rsidR="00371C77" w:rsidRPr="00565DE0" w:rsidRDefault="00371C77" w:rsidP="00371C77">
      <w:r w:rsidRPr="00565DE0">
        <w:t>((</w:t>
      </w:r>
      <w:proofErr w:type="spellStart"/>
      <w:r w:rsidRPr="00565DE0">
        <w:t>Subtitle</w:t>
      </w:r>
      <w:proofErr w:type="spellEnd"/>
      <w:r w:rsidRPr="00565DE0">
        <w:t>))</w:t>
      </w:r>
    </w:p>
    <w:p w14:paraId="60103A87" w14:textId="77777777" w:rsidR="00371C77" w:rsidRPr="00565DE0" w:rsidRDefault="00371C77" w:rsidP="00371C77">
      <w:pPr>
        <w:widowControl w:val="0"/>
        <w:autoSpaceDE w:val="0"/>
        <w:autoSpaceDN w:val="0"/>
        <w:adjustRightInd w:val="0"/>
        <w:spacing w:line="240" w:lineRule="auto"/>
        <w:rPr>
          <w:b/>
        </w:rPr>
      </w:pPr>
      <w:r w:rsidRPr="00565DE0">
        <w:rPr>
          <w:b/>
        </w:rPr>
        <w:t>So bleibt die Bilderbuch-Schweiz in bester Erinnerung.</w:t>
      </w:r>
      <w:r w:rsidRPr="00565DE0">
        <w:t xml:space="preserve"> </w:t>
      </w:r>
    </w:p>
    <w:p w14:paraId="7E2FF896" w14:textId="69A22ED2" w:rsidR="00371C77" w:rsidRPr="00D36D02" w:rsidRDefault="00371C77" w:rsidP="00371C77">
      <w:r>
        <w:t>((</w:t>
      </w:r>
      <w:proofErr w:type="spellStart"/>
      <w:r>
        <w:t>Subtitle</w:t>
      </w:r>
      <w:proofErr w:type="spellEnd"/>
      <w:r>
        <w:t xml:space="preserve"> Variante</w:t>
      </w:r>
      <w:r w:rsidRPr="00D36D02">
        <w:t>))</w:t>
      </w:r>
    </w:p>
    <w:p w14:paraId="11608C7B" w14:textId="77777777" w:rsidR="00371C77" w:rsidRPr="00371C77" w:rsidRDefault="00371C77" w:rsidP="00371C77">
      <w:pPr>
        <w:rPr>
          <w:b/>
        </w:rPr>
      </w:pPr>
      <w:r w:rsidRPr="00371C77">
        <w:rPr>
          <w:b/>
        </w:rPr>
        <w:t>Damit die schönsten Augenblicke in bester Erinnerung bleiben.</w:t>
      </w:r>
    </w:p>
    <w:p w14:paraId="5F499AC0" w14:textId="77777777" w:rsidR="0087186F" w:rsidRPr="00565DE0" w:rsidRDefault="0087186F" w:rsidP="0087186F"/>
    <w:p w14:paraId="25C2A333" w14:textId="40F67540" w:rsidR="0087186F" w:rsidRPr="00565DE0" w:rsidRDefault="0087186F" w:rsidP="0087186F">
      <w:r w:rsidRPr="00565DE0">
        <w:t>((</w:t>
      </w:r>
      <w:r w:rsidR="002A21AF" w:rsidRPr="00565DE0">
        <w:t>Lead</w:t>
      </w:r>
      <w:r w:rsidRPr="00565DE0">
        <w:t>))</w:t>
      </w:r>
    </w:p>
    <w:p w14:paraId="071B8706" w14:textId="41AEB3FA" w:rsidR="00371C77" w:rsidRDefault="002A21AF" w:rsidP="0087186F">
      <w:r w:rsidRPr="00565DE0">
        <w:t xml:space="preserve">Atemberaubende Viertausender, liebliche Hügellandschaften, mittelalterliche Städte, der tosende Rheinfall – auf der Grand Tour reihen sich die Sehenswürdigkeiten wie Perlen an einer Schnur. Für Sie </w:t>
      </w:r>
      <w:r w:rsidR="007F500A">
        <w:t xml:space="preserve">setzen </w:t>
      </w:r>
      <w:r w:rsidRPr="00565DE0">
        <w:t>wir die schönsten Aussichtspunkte</w:t>
      </w:r>
      <w:r w:rsidR="00371C77">
        <w:t xml:space="preserve"> entlang der Strecke in Szene</w:t>
      </w:r>
      <w:r w:rsidRPr="00565DE0">
        <w:t>.</w:t>
      </w:r>
      <w:r w:rsidR="00371C77">
        <w:t xml:space="preserve"> </w:t>
      </w:r>
    </w:p>
    <w:p w14:paraId="133A1C89" w14:textId="77777777" w:rsidR="00371C77" w:rsidRDefault="00371C77" w:rsidP="0087186F"/>
    <w:p w14:paraId="1108588C" w14:textId="77777777" w:rsidR="002A21AF" w:rsidRPr="00565DE0" w:rsidRDefault="002A21AF" w:rsidP="0087186F"/>
    <w:p w14:paraId="47DBF32E" w14:textId="180849EA" w:rsidR="0087186F" w:rsidRPr="00565DE0" w:rsidRDefault="0087186F" w:rsidP="0087186F">
      <w:pPr>
        <w:pStyle w:val="Betreff"/>
      </w:pPr>
      <w:r w:rsidRPr="00565DE0">
        <w:t>2</w:t>
      </w:r>
      <w:r w:rsidR="002A21AF" w:rsidRPr="00565DE0">
        <w:t>. Beschreibung</w:t>
      </w:r>
    </w:p>
    <w:p w14:paraId="5C0CF4FD" w14:textId="77777777" w:rsidR="0087186F" w:rsidRPr="00565DE0" w:rsidRDefault="0087186F" w:rsidP="0087186F"/>
    <w:p w14:paraId="7B77A556" w14:textId="77777777" w:rsidR="0087186F" w:rsidRPr="00565DE0" w:rsidRDefault="0087186F" w:rsidP="0087186F">
      <w:r w:rsidRPr="00565DE0">
        <w:t>((Text))</w:t>
      </w:r>
    </w:p>
    <w:p w14:paraId="16D0FFCE" w14:textId="3E1B6219" w:rsidR="00B2371E" w:rsidRDefault="002A21AF" w:rsidP="002A21AF">
      <w:r w:rsidRPr="00565DE0">
        <w:t>Damit Sie keinen dieser grossartigen Orte verpassen, sind die Foto-Spots bereits an der Strasse signalisiert.</w:t>
      </w:r>
    </w:p>
    <w:p w14:paraId="6AF24CFD" w14:textId="20FE5CF9" w:rsidR="00B2371E" w:rsidRPr="00565DE0" w:rsidRDefault="00B2371E" w:rsidP="002A21AF">
      <w:r>
        <w:rPr>
          <w:noProof/>
          <w:lang w:val="en-US"/>
        </w:rPr>
        <w:drawing>
          <wp:inline distT="0" distB="0" distL="0" distR="0" wp14:anchorId="69B7860D" wp14:editId="5F6FE4E3">
            <wp:extent cx="1507358" cy="439632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47" cy="4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AADC9" w14:textId="77777777" w:rsidR="002A21AF" w:rsidRPr="00565DE0" w:rsidRDefault="002A21AF" w:rsidP="002A21AF">
      <w:r w:rsidRPr="00565DE0">
        <w:t>Übrigens: Jeder Foto-Spot informiert auch über die Besonderheit des Ortes und lädt ein, sich spielerisch in Szene zu setzen.</w:t>
      </w:r>
    </w:p>
    <w:p w14:paraId="7CE9ADD1" w14:textId="77777777" w:rsidR="002A21AF" w:rsidRDefault="002A21AF" w:rsidP="002A21AF"/>
    <w:p w14:paraId="49BAECF1" w14:textId="2320A575" w:rsidR="002260D8" w:rsidRDefault="002260D8" w:rsidP="002A21AF">
      <w:r>
        <w:t>((Titel))</w:t>
      </w:r>
    </w:p>
    <w:p w14:paraId="13FB22B3" w14:textId="77777777" w:rsidR="002260D8" w:rsidRPr="002260D8" w:rsidRDefault="002260D8" w:rsidP="002260D8">
      <w:pPr>
        <w:widowControl w:val="0"/>
        <w:autoSpaceDE w:val="0"/>
        <w:autoSpaceDN w:val="0"/>
        <w:adjustRightInd w:val="0"/>
        <w:spacing w:line="240" w:lineRule="auto"/>
        <w:rPr>
          <w:b/>
        </w:rPr>
      </w:pPr>
      <w:r w:rsidRPr="002260D8">
        <w:rPr>
          <w:b/>
        </w:rPr>
        <w:t>Es werden immer mehr!</w:t>
      </w:r>
    </w:p>
    <w:p w14:paraId="36782D0E" w14:textId="3B654ABA" w:rsidR="002260D8" w:rsidRDefault="002260D8" w:rsidP="002260D8">
      <w:pPr>
        <w:widowControl w:val="0"/>
        <w:autoSpaceDE w:val="0"/>
        <w:autoSpaceDN w:val="0"/>
        <w:adjustRightInd w:val="0"/>
        <w:spacing w:line="240" w:lineRule="auto"/>
      </w:pPr>
      <w:r>
        <w:t>((Text))</w:t>
      </w:r>
    </w:p>
    <w:p w14:paraId="6284B662" w14:textId="23D784B5" w:rsidR="00191727" w:rsidRDefault="002260D8" w:rsidP="002260D8">
      <w:pPr>
        <w:widowControl w:val="0"/>
        <w:autoSpaceDE w:val="0"/>
        <w:autoSpaceDN w:val="0"/>
        <w:adjustRightInd w:val="0"/>
        <w:spacing w:line="240" w:lineRule="auto"/>
      </w:pPr>
      <w:r w:rsidRPr="002260D8">
        <w:t>Der erste Foto-Spot wurde im April 2016 im Emmental</w:t>
      </w:r>
      <w:r>
        <w:t xml:space="preserve"> </w:t>
      </w:r>
      <w:r w:rsidRPr="002260D8">
        <w:t>installiert und es kommen laufend neue dazu.</w:t>
      </w:r>
    </w:p>
    <w:p w14:paraId="1E0ADBFD" w14:textId="77777777" w:rsidR="002260D8" w:rsidRDefault="002260D8" w:rsidP="002260D8">
      <w:pPr>
        <w:widowControl w:val="0"/>
        <w:autoSpaceDE w:val="0"/>
        <w:autoSpaceDN w:val="0"/>
        <w:adjustRightInd w:val="0"/>
        <w:spacing w:line="240" w:lineRule="auto"/>
      </w:pPr>
    </w:p>
    <w:p w14:paraId="1855BEE5" w14:textId="2C89233F" w:rsidR="00191727" w:rsidRPr="00565DE0" w:rsidRDefault="00191727" w:rsidP="00191727">
      <w:pPr>
        <w:pStyle w:val="Betreff"/>
      </w:pPr>
      <w:r>
        <w:t xml:space="preserve">3. Call </w:t>
      </w:r>
      <w:proofErr w:type="spellStart"/>
      <w:r>
        <w:t>to</w:t>
      </w:r>
      <w:proofErr w:type="spellEnd"/>
      <w:r>
        <w:t xml:space="preserve"> </w:t>
      </w:r>
      <w:proofErr w:type="spellStart"/>
      <w:r>
        <w:t>action</w:t>
      </w:r>
      <w:proofErr w:type="spellEnd"/>
    </w:p>
    <w:p w14:paraId="3630C946" w14:textId="77777777" w:rsidR="002A21AF" w:rsidRPr="00565DE0" w:rsidRDefault="002A21AF" w:rsidP="002A21AF"/>
    <w:p w14:paraId="08A6633E" w14:textId="77777777" w:rsidR="002A21AF" w:rsidRPr="00565DE0" w:rsidRDefault="002A21AF" w:rsidP="002A21AF">
      <w:r w:rsidRPr="00565DE0">
        <w:t>Teilen Sie Ihre schönsten Fotos mit uns und Ihren Freunden!</w:t>
      </w:r>
    </w:p>
    <w:p w14:paraId="3C2517E8" w14:textId="3D6839F8" w:rsidR="00191727" w:rsidRDefault="002A21AF" w:rsidP="002A21AF">
      <w:r w:rsidRPr="00565DE0">
        <w:t>#</w:t>
      </w:r>
      <w:proofErr w:type="spellStart"/>
      <w:r w:rsidRPr="00565DE0">
        <w:t>S</w:t>
      </w:r>
      <w:r w:rsidR="00191727">
        <w:t>wissGrandTour</w:t>
      </w:r>
      <w:proofErr w:type="spellEnd"/>
      <w:r w:rsidRPr="00565DE0">
        <w:t xml:space="preserve"> </w:t>
      </w:r>
    </w:p>
    <w:p w14:paraId="2938AAEC" w14:textId="76130688" w:rsidR="001A15DF" w:rsidRPr="00565DE0" w:rsidRDefault="002A21AF" w:rsidP="002A21AF">
      <w:r w:rsidRPr="00565DE0">
        <w:t>#</w:t>
      </w:r>
      <w:r w:rsidRPr="00191727">
        <w:rPr>
          <w:b/>
        </w:rPr>
        <w:t>VERLIEBT</w:t>
      </w:r>
      <w:r w:rsidRPr="00565DE0">
        <w:t>INDIE</w:t>
      </w:r>
      <w:r w:rsidRPr="00191727">
        <w:rPr>
          <w:b/>
        </w:rPr>
        <w:t>SCHWEIZ</w:t>
      </w:r>
    </w:p>
    <w:p w14:paraId="2AD96317" w14:textId="77777777" w:rsidR="002A21AF" w:rsidRPr="00565DE0" w:rsidRDefault="002A21AF" w:rsidP="002A21AF">
      <w:bookmarkStart w:id="0" w:name="_GoBack"/>
      <w:bookmarkEnd w:id="0"/>
    </w:p>
    <w:p w14:paraId="1EA3FC80" w14:textId="7D956974" w:rsidR="0087186F" w:rsidRPr="00565DE0" w:rsidRDefault="0087186F" w:rsidP="0087186F"/>
    <w:sectPr w:rsidR="0087186F" w:rsidRPr="00565DE0" w:rsidSect="003B3FC7">
      <w:headerReference w:type="default" r:id="rId8"/>
      <w:headerReference w:type="first" r:id="rId9"/>
      <w:footerReference w:type="first" r:id="rId10"/>
      <w:pgSz w:w="11906" w:h="16838" w:code="9"/>
      <w:pgMar w:top="3039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8EF76" w14:textId="77777777" w:rsidR="00BB5DD8" w:rsidRDefault="00BB5DD8" w:rsidP="00723009">
      <w:pPr>
        <w:spacing w:line="240" w:lineRule="auto"/>
      </w:pPr>
      <w:r>
        <w:separator/>
      </w:r>
    </w:p>
  </w:endnote>
  <w:endnote w:type="continuationSeparator" w:id="0">
    <w:p w14:paraId="72D11868" w14:textId="77777777" w:rsidR="00BB5DD8" w:rsidRDefault="00BB5DD8" w:rsidP="007230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781AD" w14:textId="77777777" w:rsidR="002A21AF" w:rsidRDefault="002A21AF" w:rsidP="00592C7A">
    <w:pPr>
      <w:pStyle w:val="Fuzeile"/>
    </w:pPr>
  </w:p>
  <w:p w14:paraId="68E6B2F8" w14:textId="77777777" w:rsidR="002A21AF" w:rsidRPr="00592C7A" w:rsidRDefault="002A21AF" w:rsidP="00592C7A">
    <w:pPr>
      <w:pStyle w:val="Fuzeile"/>
    </w:pPr>
  </w:p>
  <w:p w14:paraId="756CCE39" w14:textId="77777777" w:rsidR="002A21AF" w:rsidRPr="00592C7A" w:rsidRDefault="002A21AF" w:rsidP="00592C7A">
    <w:pPr>
      <w:pStyle w:val="Fuzeile"/>
      <w:rPr>
        <w:b/>
      </w:rPr>
    </w:pPr>
    <w:r w:rsidRPr="00592C7A">
      <w:rPr>
        <w:b/>
      </w:rPr>
      <w:t xml:space="preserve">Suisse </w:t>
    </w:r>
    <w:proofErr w:type="spellStart"/>
    <w:r w:rsidRPr="00592C7A">
      <w:rPr>
        <w:b/>
      </w:rPr>
      <w:t>Tourisme</w:t>
    </w:r>
    <w:proofErr w:type="spellEnd"/>
    <w:r w:rsidRPr="00592C7A">
      <w:rPr>
        <w:b/>
      </w:rPr>
      <w:t xml:space="preserve">. Schweiz Tourismus. </w:t>
    </w:r>
    <w:proofErr w:type="spellStart"/>
    <w:r w:rsidRPr="00592C7A">
      <w:rPr>
        <w:b/>
      </w:rPr>
      <w:t>Svizzera</w:t>
    </w:r>
    <w:proofErr w:type="spellEnd"/>
    <w:r w:rsidRPr="00592C7A">
      <w:rPr>
        <w:b/>
      </w:rPr>
      <w:t xml:space="preserve"> </w:t>
    </w:r>
    <w:proofErr w:type="spellStart"/>
    <w:r w:rsidRPr="00592C7A">
      <w:rPr>
        <w:b/>
      </w:rPr>
      <w:t>Turismo</w:t>
    </w:r>
    <w:proofErr w:type="spellEnd"/>
    <w:r w:rsidRPr="00592C7A">
      <w:rPr>
        <w:b/>
      </w:rPr>
      <w:t xml:space="preserve">. </w:t>
    </w:r>
    <w:proofErr w:type="spellStart"/>
    <w:r w:rsidRPr="00592C7A">
      <w:rPr>
        <w:b/>
      </w:rPr>
      <w:t>Switzerland</w:t>
    </w:r>
    <w:proofErr w:type="spellEnd"/>
    <w:r w:rsidRPr="00592C7A">
      <w:rPr>
        <w:b/>
      </w:rPr>
      <w:t xml:space="preserve"> </w:t>
    </w:r>
    <w:proofErr w:type="spellStart"/>
    <w:r w:rsidRPr="00592C7A">
      <w:rPr>
        <w:b/>
      </w:rPr>
      <w:t>Tourism</w:t>
    </w:r>
    <w:proofErr w:type="spellEnd"/>
    <w:r w:rsidRPr="00592C7A">
      <w:rPr>
        <w:b/>
      </w:rPr>
      <w:t>.</w:t>
    </w:r>
  </w:p>
  <w:p w14:paraId="6A3063C1" w14:textId="6AD99910" w:rsidR="002A21AF" w:rsidRDefault="00FF4DC1" w:rsidP="00592C7A">
    <w:pPr>
      <w:pStyle w:val="Fuzeile"/>
    </w:pPr>
    <w:proofErr w:type="spellStart"/>
    <w:r>
      <w:t>Morgartenstrasse</w:t>
    </w:r>
    <w:proofErr w:type="spellEnd"/>
    <w:r w:rsidR="002A21AF">
      <w:t xml:space="preserve"> </w:t>
    </w:r>
    <w:r>
      <w:t>5a</w:t>
    </w:r>
    <w:r w:rsidR="002A21AF">
      <w:t>, Postfach, CH-80</w:t>
    </w:r>
    <w:r>
      <w:t>04</w:t>
    </w:r>
    <w:r w:rsidR="002A21AF">
      <w:t xml:space="preserve"> Zürich, Telefon +41 (0)44 288 11 11, MySwitzerland.com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42D51" w14:textId="77777777" w:rsidR="00BB5DD8" w:rsidRDefault="00BB5DD8" w:rsidP="00723009">
      <w:pPr>
        <w:spacing w:line="240" w:lineRule="auto"/>
      </w:pPr>
      <w:r>
        <w:separator/>
      </w:r>
    </w:p>
  </w:footnote>
  <w:footnote w:type="continuationSeparator" w:id="0">
    <w:p w14:paraId="5E24D4A9" w14:textId="77777777" w:rsidR="00BB5DD8" w:rsidRDefault="00BB5DD8" w:rsidP="007230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7E8B7" w14:textId="77777777" w:rsidR="002A21AF" w:rsidRPr="00723009" w:rsidRDefault="002A21AF" w:rsidP="00723009">
    <w:pPr>
      <w:pStyle w:val="Kopfzeile"/>
    </w:pPr>
    <w:r>
      <w:rPr>
        <w:noProof/>
        <w:lang w:val="en-US"/>
      </w:rPr>
      <w:drawing>
        <wp:anchor distT="0" distB="0" distL="114300" distR="114300" simplePos="0" relativeHeight="251658239" behindDoc="0" locked="1" layoutInCell="1" allowOverlap="1" wp14:anchorId="6C7A79BF" wp14:editId="319D7425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4" behindDoc="0" locked="1" layoutInCell="1" allowOverlap="1" wp14:anchorId="007D8EAE" wp14:editId="6BD75784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89" behindDoc="0" locked="1" layoutInCell="1" allowOverlap="1" wp14:anchorId="3F454689" wp14:editId="5FAFC438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164" behindDoc="0" locked="1" layoutInCell="1" allowOverlap="1" wp14:anchorId="75077900" wp14:editId="3AB9DAFA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0" name="logo_d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4139" behindDoc="0" locked="1" layoutInCell="1" allowOverlap="1" wp14:anchorId="07128AE8" wp14:editId="6D6790D7">
          <wp:simplePos x="0" y="0"/>
          <wp:positionH relativeFrom="page">
            <wp:posOffset>6336665</wp:posOffset>
          </wp:positionH>
          <wp:positionV relativeFrom="page">
            <wp:posOffset>414020</wp:posOffset>
          </wp:positionV>
          <wp:extent cx="810360" cy="772920"/>
          <wp:effectExtent l="0" t="0" r="2540" b="0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60" cy="77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C843D" w14:textId="7C132750" w:rsidR="002A21AF" w:rsidRDefault="002A21AF">
    <w:pPr>
      <w:pStyle w:val="Kopfzeile"/>
    </w:pPr>
    <w:r>
      <w:rPr>
        <w:noProof/>
        <w:lang w:val="en-US"/>
      </w:rPr>
      <w:drawing>
        <wp:anchor distT="0" distB="0" distL="114300" distR="114300" simplePos="0" relativeHeight="251663360" behindDoc="0" locked="1" layoutInCell="1" allowOverlap="1" wp14:anchorId="392C688A" wp14:editId="77B34747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1" layoutInCell="1" allowOverlap="1" wp14:anchorId="33C26422" wp14:editId="43883136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1" layoutInCell="1" allowOverlap="1" wp14:anchorId="5AD4BBAF" wp14:editId="2E3104F6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299829C9" wp14:editId="5E844583">
          <wp:simplePos x="0" y="0"/>
          <wp:positionH relativeFrom="page">
            <wp:posOffset>5669280</wp:posOffset>
          </wp:positionH>
          <wp:positionV relativeFrom="page">
            <wp:posOffset>446405</wp:posOffset>
          </wp:positionV>
          <wp:extent cx="777875" cy="701040"/>
          <wp:effectExtent l="0" t="0" r="0" b="0"/>
          <wp:wrapNone/>
          <wp:docPr id="3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7787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01D18"/>
    <w:multiLevelType w:val="hybridMultilevel"/>
    <w:tmpl w:val="536A8D18"/>
    <w:lvl w:ilvl="0" w:tplc="EBF265D6">
      <w:start w:val="12"/>
      <w:numFmt w:val="bullet"/>
      <w:lvlText w:val="–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86F"/>
    <w:rsid w:val="00026B80"/>
    <w:rsid w:val="000934D0"/>
    <w:rsid w:val="00170D9E"/>
    <w:rsid w:val="00171BE3"/>
    <w:rsid w:val="00191727"/>
    <w:rsid w:val="001A15DF"/>
    <w:rsid w:val="001E607C"/>
    <w:rsid w:val="002260D8"/>
    <w:rsid w:val="002439F8"/>
    <w:rsid w:val="002502B0"/>
    <w:rsid w:val="00270993"/>
    <w:rsid w:val="002A21AF"/>
    <w:rsid w:val="002E4CB2"/>
    <w:rsid w:val="00314D27"/>
    <w:rsid w:val="0035699D"/>
    <w:rsid w:val="00371C77"/>
    <w:rsid w:val="003838FC"/>
    <w:rsid w:val="003B3FC7"/>
    <w:rsid w:val="003B66F4"/>
    <w:rsid w:val="003E14BF"/>
    <w:rsid w:val="003F10ED"/>
    <w:rsid w:val="00414822"/>
    <w:rsid w:val="004202F9"/>
    <w:rsid w:val="00432AD6"/>
    <w:rsid w:val="004A485B"/>
    <w:rsid w:val="004D5C19"/>
    <w:rsid w:val="004D7D20"/>
    <w:rsid w:val="004F3E2A"/>
    <w:rsid w:val="00541FFD"/>
    <w:rsid w:val="00552732"/>
    <w:rsid w:val="00565DE0"/>
    <w:rsid w:val="00567422"/>
    <w:rsid w:val="00592C7A"/>
    <w:rsid w:val="005B062F"/>
    <w:rsid w:val="005B3D05"/>
    <w:rsid w:val="005F7B9E"/>
    <w:rsid w:val="0061588B"/>
    <w:rsid w:val="00632F62"/>
    <w:rsid w:val="006542BD"/>
    <w:rsid w:val="006940D2"/>
    <w:rsid w:val="0069632F"/>
    <w:rsid w:val="00696FAA"/>
    <w:rsid w:val="006F548B"/>
    <w:rsid w:val="00723009"/>
    <w:rsid w:val="00740F1C"/>
    <w:rsid w:val="00761683"/>
    <w:rsid w:val="00771209"/>
    <w:rsid w:val="00786F4F"/>
    <w:rsid w:val="007B4AC6"/>
    <w:rsid w:val="007D14E4"/>
    <w:rsid w:val="007D6F67"/>
    <w:rsid w:val="007F500A"/>
    <w:rsid w:val="0087186F"/>
    <w:rsid w:val="008745DE"/>
    <w:rsid w:val="008B3B5D"/>
    <w:rsid w:val="008D3A9F"/>
    <w:rsid w:val="008E60AE"/>
    <w:rsid w:val="009161C4"/>
    <w:rsid w:val="009234B8"/>
    <w:rsid w:val="00932C5C"/>
    <w:rsid w:val="00946EF1"/>
    <w:rsid w:val="009577BF"/>
    <w:rsid w:val="0097353D"/>
    <w:rsid w:val="009C213F"/>
    <w:rsid w:val="009C394B"/>
    <w:rsid w:val="009D5780"/>
    <w:rsid w:val="00A368BB"/>
    <w:rsid w:val="00A82D95"/>
    <w:rsid w:val="00AA10D7"/>
    <w:rsid w:val="00AD3C46"/>
    <w:rsid w:val="00AF5311"/>
    <w:rsid w:val="00B2371E"/>
    <w:rsid w:val="00B359C3"/>
    <w:rsid w:val="00B55491"/>
    <w:rsid w:val="00B71C9D"/>
    <w:rsid w:val="00BA6813"/>
    <w:rsid w:val="00BB03D7"/>
    <w:rsid w:val="00BB5DD8"/>
    <w:rsid w:val="00C00043"/>
    <w:rsid w:val="00C1585A"/>
    <w:rsid w:val="00C80778"/>
    <w:rsid w:val="00C83747"/>
    <w:rsid w:val="00C864A5"/>
    <w:rsid w:val="00CB1CDF"/>
    <w:rsid w:val="00CD6093"/>
    <w:rsid w:val="00CD6C07"/>
    <w:rsid w:val="00D46E3C"/>
    <w:rsid w:val="00D5557F"/>
    <w:rsid w:val="00DA4F15"/>
    <w:rsid w:val="00DB33CB"/>
    <w:rsid w:val="00DB759D"/>
    <w:rsid w:val="00DE7E5B"/>
    <w:rsid w:val="00E16B43"/>
    <w:rsid w:val="00EA0C89"/>
    <w:rsid w:val="00F2640C"/>
    <w:rsid w:val="00F55E60"/>
    <w:rsid w:val="00F87AF4"/>
    <w:rsid w:val="00FA00EA"/>
    <w:rsid w:val="00FF2375"/>
    <w:rsid w:val="00FF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268C9B9"/>
  <w15:docId w15:val="{A6389C78-3048-6646-ACE3-9EC9B8BD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300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B3D05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2300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3009"/>
  </w:style>
  <w:style w:type="paragraph" w:styleId="Fuzeile">
    <w:name w:val="footer"/>
    <w:basedOn w:val="Standard"/>
    <w:link w:val="FuzeileZchn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92C7A"/>
    <w:rPr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0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Standard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Standard"/>
    <w:qFormat/>
    <w:rsid w:val="005B3D05"/>
    <w:pPr>
      <w:spacing w:line="280" w:lineRule="exact"/>
    </w:pPr>
    <w:rPr>
      <w:b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439F8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39F8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39F8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439F8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439F8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5" Type="http://schemas.openxmlformats.org/officeDocument/2006/relationships/image" Target="media/image6.png"/><Relationship Id="rId4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4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ischindler:Library:Application%20Support:Microsoft:Office:User%20Templates:My%20Templates:ST_Letter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Macintosh%20HD:Users:ischindler:Library:Application%20Support:Microsoft:Office:User%20Templates:My%20Templates:ST_Letter.dotm</Template>
  <TotalTime>0</TotalTime>
  <Pages>1</Pages>
  <Words>156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Christina Brenner</cp:lastModifiedBy>
  <cp:revision>3</cp:revision>
  <cp:lastPrinted>2016-04-19T07:24:00Z</cp:lastPrinted>
  <dcterms:created xsi:type="dcterms:W3CDTF">2019-06-21T06:45:00Z</dcterms:created>
  <dcterms:modified xsi:type="dcterms:W3CDTF">2019-08-14T14:47:00Z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